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D9A5E" w14:textId="7300CFAE" w:rsidR="009067EF" w:rsidRPr="00B95B2C" w:rsidRDefault="00315838" w:rsidP="007013B8">
      <w:pPr>
        <w:pStyle w:val="FLVW-berschrift2"/>
        <w:rPr>
          <w:sz w:val="44"/>
        </w:rPr>
      </w:pPr>
      <w:r w:rsidRPr="00315838">
        <w:rPr>
          <w:bCs w:val="0"/>
          <w:color w:val="424242"/>
          <w:sz w:val="44"/>
        </w:rPr>
        <w:t xml:space="preserve">Rategeber – </w:t>
      </w:r>
      <w:r w:rsidR="002B2D0B">
        <w:rPr>
          <w:bCs w:val="0"/>
          <w:color w:val="424242"/>
          <w:sz w:val="44"/>
        </w:rPr>
        <w:t>Gesprächsführung zur Gewinnung neuer Mitarbeiter im Verein</w:t>
      </w:r>
    </w:p>
    <w:p w14:paraId="5387D6E6" w14:textId="70B8709E" w:rsidR="009067EF" w:rsidRPr="00480096" w:rsidRDefault="00D84D94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 xml:space="preserve">1 - </w:t>
      </w:r>
      <w:r w:rsidR="00315838" w:rsidRPr="00315838">
        <w:rPr>
          <w:b/>
          <w:bCs/>
          <w:color w:val="E31E30"/>
          <w:sz w:val="24"/>
          <w:szCs w:val="22"/>
        </w:rPr>
        <w:t xml:space="preserve">Die Vorbereitungsphase: </w:t>
      </w:r>
    </w:p>
    <w:p w14:paraId="70B3F02C" w14:textId="65E23B1E" w:rsidR="00F119EB" w:rsidRDefault="00F119EB" w:rsidP="00315838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Informationen zu der Person kennen</w:t>
      </w:r>
    </w:p>
    <w:p w14:paraId="1D4C0BBA" w14:textId="0DD99EF6" w:rsidR="00315838" w:rsidRDefault="002B2D0B" w:rsidP="00315838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Partner zum Gespräch einladen</w:t>
      </w:r>
    </w:p>
    <w:p w14:paraId="17F6D6A0" w14:textId="01DEB920" w:rsidR="002B2D0B" w:rsidRDefault="002B2D0B" w:rsidP="002B2D0B">
      <w:pPr>
        <w:pStyle w:val="FLVW-Listenabsatz"/>
        <w:numPr>
          <w:ilvl w:val="1"/>
          <w:numId w:val="26"/>
        </w:numPr>
        <w:rPr>
          <w:sz w:val="20"/>
          <w:lang w:val="de-DE"/>
        </w:rPr>
      </w:pPr>
      <w:r>
        <w:rPr>
          <w:sz w:val="20"/>
          <w:lang w:val="de-DE"/>
        </w:rPr>
        <w:t>Im besten Fall an der Sportstätte</w:t>
      </w:r>
    </w:p>
    <w:p w14:paraId="096A8DB4" w14:textId="5997E466" w:rsidR="00315838" w:rsidRDefault="002B2D0B" w:rsidP="00315838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Gespräch soll in einem geschlossenen Raum stattfinden</w:t>
      </w:r>
    </w:p>
    <w:p w14:paraId="3C7079AE" w14:textId="3C02E221" w:rsidR="002B2D0B" w:rsidRDefault="002B2D0B" w:rsidP="002B2D0B">
      <w:pPr>
        <w:pStyle w:val="FLVW-Listenabsatz"/>
        <w:numPr>
          <w:ilvl w:val="1"/>
          <w:numId w:val="26"/>
        </w:numPr>
        <w:rPr>
          <w:sz w:val="20"/>
          <w:lang w:val="de-DE"/>
        </w:rPr>
      </w:pPr>
      <w:r>
        <w:rPr>
          <w:sz w:val="20"/>
          <w:lang w:val="de-DE"/>
        </w:rPr>
        <w:t>Nicht während eines Wettkampfs oder beim Zuschauen von Sportereignissen im TV</w:t>
      </w:r>
    </w:p>
    <w:p w14:paraId="57CAEF88" w14:textId="7C2E69FA" w:rsidR="00315838" w:rsidRDefault="002B2D0B" w:rsidP="00315838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Getränke bereitstellen und für eine angenehme Atmosphäre sorgen</w:t>
      </w:r>
    </w:p>
    <w:p w14:paraId="07EA5CF0" w14:textId="62E5A37D" w:rsidR="00D05205" w:rsidRDefault="00D05205" w:rsidP="00315838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Informationen über den Verein</w:t>
      </w:r>
      <w:r w:rsidR="001E5533">
        <w:rPr>
          <w:sz w:val="20"/>
          <w:lang w:val="de-DE"/>
        </w:rPr>
        <w:t xml:space="preserve"> vorstellen</w:t>
      </w:r>
    </w:p>
    <w:p w14:paraId="723A85F4" w14:textId="0B61450D" w:rsidR="001E5533" w:rsidRDefault="00223E95" w:rsidP="00315838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 xml:space="preserve">Evtl. Führungskraft </w:t>
      </w:r>
      <w:r w:rsidR="005D4C05">
        <w:rPr>
          <w:sz w:val="20"/>
          <w:lang w:val="de-DE"/>
        </w:rPr>
        <w:t xml:space="preserve">dazu einladen </w:t>
      </w:r>
    </w:p>
    <w:p w14:paraId="7DB6FDE5" w14:textId="1944E595" w:rsidR="002833D4" w:rsidRPr="00D84D94" w:rsidRDefault="002833D4" w:rsidP="002B2D0B">
      <w:pPr>
        <w:pStyle w:val="FLVW-Standardabsatz"/>
      </w:pPr>
    </w:p>
    <w:p w14:paraId="5CE5EBBE" w14:textId="6126CE75" w:rsidR="002B2D0B" w:rsidRDefault="00D84D94" w:rsidP="00D84D94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 xml:space="preserve">2 - </w:t>
      </w:r>
      <w:r w:rsidRPr="00D84D94">
        <w:rPr>
          <w:b/>
          <w:bCs/>
          <w:color w:val="E31E30"/>
          <w:sz w:val="24"/>
          <w:szCs w:val="22"/>
        </w:rPr>
        <w:t xml:space="preserve">Die </w:t>
      </w:r>
      <w:r w:rsidR="002B2D0B">
        <w:rPr>
          <w:b/>
          <w:bCs/>
          <w:color w:val="E31E30"/>
          <w:sz w:val="24"/>
          <w:szCs w:val="22"/>
        </w:rPr>
        <w:t>Durchführung</w:t>
      </w:r>
      <w:r w:rsidRPr="00D84D94">
        <w:rPr>
          <w:b/>
          <w:bCs/>
          <w:color w:val="E31E30"/>
          <w:sz w:val="24"/>
          <w:szCs w:val="22"/>
        </w:rPr>
        <w:t>sphase:</w:t>
      </w:r>
      <w:r w:rsidRPr="00315838">
        <w:rPr>
          <w:b/>
          <w:bCs/>
          <w:color w:val="E31E30"/>
          <w:sz w:val="24"/>
          <w:szCs w:val="22"/>
        </w:rPr>
        <w:t xml:space="preserve"> </w:t>
      </w:r>
    </w:p>
    <w:p w14:paraId="7B91B528" w14:textId="4AE4D57C" w:rsidR="002B2D0B" w:rsidRDefault="002B2D0B" w:rsidP="002B2D0B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Bereitschaft und Interesse abfragen und mit vakanten Stellen abgleichen</w:t>
      </w:r>
    </w:p>
    <w:p w14:paraId="49391061" w14:textId="6E797094" w:rsidR="002B2D0B" w:rsidRDefault="002B2D0B" w:rsidP="002B2D0B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Qualifizierungen und (sport-) bezogene Fortbildungen erfragen</w:t>
      </w:r>
    </w:p>
    <w:p w14:paraId="2490A631" w14:textId="4D0A8434" w:rsidR="002B2D0B" w:rsidRDefault="002B2D0B" w:rsidP="002B2D0B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Aufgabenfelder für Stellen offen und ehrlich beantworten</w:t>
      </w:r>
    </w:p>
    <w:p w14:paraId="421FE84A" w14:textId="4CC1930D" w:rsidR="002B2D0B" w:rsidRDefault="002B2D0B" w:rsidP="002B2D0B">
      <w:pPr>
        <w:pStyle w:val="FLVW-Listenabsatz"/>
        <w:numPr>
          <w:ilvl w:val="1"/>
          <w:numId w:val="26"/>
        </w:numPr>
        <w:rPr>
          <w:sz w:val="20"/>
          <w:lang w:val="de-DE"/>
        </w:rPr>
      </w:pPr>
      <w:r>
        <w:rPr>
          <w:sz w:val="20"/>
          <w:lang w:val="de-DE"/>
        </w:rPr>
        <w:t>Bei Stellenannahme dürfen keine Überraschungen auf den neuen Mitarbeiter zukommen</w:t>
      </w:r>
    </w:p>
    <w:p w14:paraId="7F3F0B19" w14:textId="27318D41" w:rsidR="002B2D0B" w:rsidRDefault="002B2D0B" w:rsidP="002B2D0B">
      <w:pPr>
        <w:pStyle w:val="FLVW-Listenabsatz"/>
        <w:numPr>
          <w:ilvl w:val="1"/>
          <w:numId w:val="26"/>
        </w:numPr>
        <w:rPr>
          <w:sz w:val="20"/>
          <w:lang w:val="de-DE"/>
        </w:rPr>
      </w:pPr>
      <w:r>
        <w:rPr>
          <w:sz w:val="20"/>
          <w:lang w:val="de-DE"/>
        </w:rPr>
        <w:t>Zeitaufwand sollte mitgeteilt werden</w:t>
      </w:r>
    </w:p>
    <w:p w14:paraId="2872B125" w14:textId="0E9C2EC4" w:rsidR="00804E05" w:rsidRDefault="00804E05" w:rsidP="00804E05">
      <w:pPr>
        <w:pStyle w:val="FLVW-Listenabsatz"/>
      </w:pPr>
      <w:proofErr w:type="spellStart"/>
      <w:r>
        <w:t>Rahmenbedingungen</w:t>
      </w:r>
      <w:proofErr w:type="spellEnd"/>
      <w:r>
        <w:t xml:space="preserve"> </w:t>
      </w:r>
      <w:proofErr w:type="spellStart"/>
      <w:r>
        <w:t>besprechen</w:t>
      </w:r>
      <w:proofErr w:type="spellEnd"/>
    </w:p>
    <w:p w14:paraId="58148276" w14:textId="467982D9" w:rsidR="002B2D0B" w:rsidRDefault="002B2D0B" w:rsidP="002B2D0B">
      <w:pPr>
        <w:pStyle w:val="FLVW-Listenabsatz"/>
        <w:rPr>
          <w:sz w:val="20"/>
          <w:szCs w:val="20"/>
        </w:rPr>
      </w:pPr>
      <w:proofErr w:type="spellStart"/>
      <w:r w:rsidRPr="002B2D0B">
        <w:rPr>
          <w:sz w:val="20"/>
          <w:szCs w:val="20"/>
        </w:rPr>
        <w:t>Überlegungszeit</w:t>
      </w:r>
      <w:proofErr w:type="spellEnd"/>
      <w:r w:rsidRPr="002B2D0B">
        <w:rPr>
          <w:sz w:val="20"/>
          <w:szCs w:val="20"/>
        </w:rPr>
        <w:t xml:space="preserve"> </w:t>
      </w:r>
      <w:proofErr w:type="spellStart"/>
      <w:r w:rsidRPr="002B2D0B">
        <w:rPr>
          <w:sz w:val="20"/>
          <w:szCs w:val="20"/>
        </w:rPr>
        <w:t>einräumen</w:t>
      </w:r>
      <w:proofErr w:type="spellEnd"/>
    </w:p>
    <w:p w14:paraId="3C5ECE08" w14:textId="0B488920" w:rsidR="002B2D0B" w:rsidRDefault="00B21180" w:rsidP="002B2D0B">
      <w:pPr>
        <w:pStyle w:val="FLVW-Listenabsatz"/>
        <w:rPr>
          <w:sz w:val="20"/>
          <w:szCs w:val="20"/>
        </w:rPr>
      </w:pPr>
      <w:proofErr w:type="spellStart"/>
      <w:r>
        <w:rPr>
          <w:sz w:val="20"/>
          <w:szCs w:val="20"/>
        </w:rPr>
        <w:t>Vorteile</w:t>
      </w:r>
      <w:proofErr w:type="spellEnd"/>
      <w:r>
        <w:rPr>
          <w:sz w:val="20"/>
          <w:szCs w:val="20"/>
        </w:rPr>
        <w:t xml:space="preserve"> der Stelle </w:t>
      </w:r>
      <w:proofErr w:type="spellStart"/>
      <w:r>
        <w:rPr>
          <w:sz w:val="20"/>
          <w:szCs w:val="20"/>
        </w:rPr>
        <w:t>herausstellen</w:t>
      </w:r>
      <w:proofErr w:type="spellEnd"/>
    </w:p>
    <w:p w14:paraId="29500BC4" w14:textId="2E66C4BE" w:rsidR="00B21180" w:rsidRDefault="00B21180" w:rsidP="002B2D0B">
      <w:pPr>
        <w:pStyle w:val="FLVW-Listenabsatz"/>
        <w:rPr>
          <w:sz w:val="20"/>
          <w:szCs w:val="20"/>
        </w:rPr>
      </w:pPr>
      <w:proofErr w:type="spellStart"/>
      <w:r>
        <w:rPr>
          <w:sz w:val="20"/>
          <w:szCs w:val="20"/>
        </w:rPr>
        <w:t>Kollegen</w:t>
      </w:r>
      <w:proofErr w:type="spellEnd"/>
      <w:r>
        <w:rPr>
          <w:sz w:val="20"/>
          <w:szCs w:val="20"/>
        </w:rPr>
        <w:t xml:space="preserve"> und </w:t>
      </w:r>
      <w:proofErr w:type="spellStart"/>
      <w:r>
        <w:rPr>
          <w:sz w:val="20"/>
          <w:szCs w:val="20"/>
        </w:rPr>
        <w:t>Schnittstellen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beschreiben</w:t>
      </w:r>
      <w:proofErr w:type="spellEnd"/>
    </w:p>
    <w:p w14:paraId="750FB701" w14:textId="77777777" w:rsidR="00884B6C" w:rsidRDefault="00B21180" w:rsidP="001D4953">
      <w:pPr>
        <w:pStyle w:val="FLVW-Listenabsatz"/>
        <w:numPr>
          <w:ilvl w:val="1"/>
          <w:numId w:val="26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Mit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welchen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Personen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wird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zusammengearbeitet</w:t>
      </w:r>
      <w:proofErr w:type="spellEnd"/>
    </w:p>
    <w:p w14:paraId="4BABE9CC" w14:textId="5F862E40" w:rsidR="00884B6C" w:rsidRPr="00BA1FA6" w:rsidRDefault="00BA1FA6" w:rsidP="00884B6C">
      <w:pPr>
        <w:pStyle w:val="FLVW-Listenabsatz"/>
        <w:rPr>
          <w:sz w:val="20"/>
          <w:szCs w:val="20"/>
        </w:rPr>
      </w:pPr>
      <w:proofErr w:type="spellStart"/>
      <w:r w:rsidRPr="00BA1FA6">
        <w:rPr>
          <w:sz w:val="20"/>
          <w:szCs w:val="20"/>
        </w:rPr>
        <w:t>Weiteres</w:t>
      </w:r>
      <w:proofErr w:type="spellEnd"/>
      <w:r w:rsidRPr="00BA1FA6">
        <w:rPr>
          <w:sz w:val="20"/>
          <w:szCs w:val="20"/>
        </w:rPr>
        <w:t xml:space="preserve"> </w:t>
      </w:r>
      <w:proofErr w:type="spellStart"/>
      <w:r w:rsidRPr="00BA1FA6">
        <w:rPr>
          <w:sz w:val="20"/>
          <w:szCs w:val="20"/>
        </w:rPr>
        <w:t>Vorgehen</w:t>
      </w:r>
      <w:proofErr w:type="spellEnd"/>
      <w:r w:rsidRPr="00BA1FA6">
        <w:rPr>
          <w:sz w:val="20"/>
          <w:szCs w:val="20"/>
        </w:rPr>
        <w:t xml:space="preserve"> </w:t>
      </w:r>
      <w:proofErr w:type="spellStart"/>
      <w:r w:rsidRPr="00BA1FA6">
        <w:rPr>
          <w:sz w:val="20"/>
          <w:szCs w:val="20"/>
        </w:rPr>
        <w:t>besprechen</w:t>
      </w:r>
      <w:proofErr w:type="spellEnd"/>
    </w:p>
    <w:p w14:paraId="13DEAE63" w14:textId="37C8EDB7" w:rsidR="00D84D94" w:rsidRPr="001D4953" w:rsidRDefault="00D84D94" w:rsidP="00884B6C">
      <w:pPr>
        <w:pStyle w:val="FLVW-Listenabsatz"/>
        <w:numPr>
          <w:ilvl w:val="0"/>
          <w:numId w:val="0"/>
        </w:numPr>
        <w:ind w:left="360" w:hanging="360"/>
        <w:rPr>
          <w:szCs w:val="20"/>
        </w:rPr>
      </w:pPr>
      <w:r w:rsidRPr="001D4953">
        <w:br w:type="page"/>
      </w:r>
    </w:p>
    <w:p w14:paraId="63279EA5" w14:textId="77777777" w:rsidR="00B21180" w:rsidRDefault="00D84D94" w:rsidP="00D84D94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lastRenderedPageBreak/>
        <w:t xml:space="preserve">2 - </w:t>
      </w:r>
      <w:r w:rsidRPr="00D84D94">
        <w:rPr>
          <w:b/>
          <w:bCs/>
          <w:color w:val="E31E30"/>
          <w:sz w:val="24"/>
          <w:szCs w:val="22"/>
        </w:rPr>
        <w:t xml:space="preserve">Die </w:t>
      </w:r>
      <w:r w:rsidR="00B21180">
        <w:rPr>
          <w:b/>
          <w:bCs/>
          <w:color w:val="E31E30"/>
          <w:sz w:val="24"/>
          <w:szCs w:val="22"/>
        </w:rPr>
        <w:t>Nachbereitung</w:t>
      </w:r>
      <w:r w:rsidRPr="00D84D94">
        <w:rPr>
          <w:b/>
          <w:bCs/>
          <w:color w:val="E31E30"/>
          <w:sz w:val="24"/>
          <w:szCs w:val="22"/>
        </w:rPr>
        <w:t>sphase:</w:t>
      </w:r>
      <w:r w:rsidRPr="00315838">
        <w:rPr>
          <w:b/>
          <w:bCs/>
          <w:color w:val="E31E30"/>
          <w:sz w:val="24"/>
          <w:szCs w:val="22"/>
        </w:rPr>
        <w:t xml:space="preserve"> </w:t>
      </w:r>
    </w:p>
    <w:p w14:paraId="01FE1B5A" w14:textId="59A59E1C" w:rsidR="00B21180" w:rsidRDefault="001D4953" w:rsidP="00B21180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Für das Gespräch bedanken</w:t>
      </w:r>
    </w:p>
    <w:p w14:paraId="0741DA63" w14:textId="490C4CD7" w:rsidR="001D4953" w:rsidRDefault="001D4953" w:rsidP="00B21180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Aktuellen Stand der Überlegungen nach mehreren Tagen abfragen</w:t>
      </w:r>
    </w:p>
    <w:p w14:paraId="4E4169EE" w14:textId="4B464F46" w:rsidR="001D4953" w:rsidRDefault="001D4953" w:rsidP="00B21180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Neu aufgekommene Fragen klären</w:t>
      </w:r>
    </w:p>
    <w:p w14:paraId="5D8FA466" w14:textId="3D671038" w:rsidR="001D4953" w:rsidRDefault="001D4953" w:rsidP="00B21180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Neuen Mitarbeiter gewinnen</w:t>
      </w:r>
    </w:p>
    <w:p w14:paraId="55BDD29E" w14:textId="058B7C77" w:rsidR="001D4953" w:rsidRDefault="001D4953" w:rsidP="00B21180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 xml:space="preserve">Besprechung der Einarbeitung </w:t>
      </w:r>
    </w:p>
    <w:p w14:paraId="2F78D2E2" w14:textId="0C6C0565" w:rsidR="00D84D94" w:rsidRDefault="00D84D94" w:rsidP="00B21180">
      <w:pPr>
        <w:pStyle w:val="FLVW-Standardabsatz"/>
        <w:rPr>
          <w:sz w:val="20"/>
        </w:rPr>
      </w:pPr>
      <w:r>
        <w:rPr>
          <w:b/>
          <w:bCs/>
          <w:color w:val="E31E30"/>
          <w:sz w:val="24"/>
          <w:szCs w:val="22"/>
        </w:rPr>
        <w:br/>
      </w:r>
    </w:p>
    <w:p w14:paraId="493EF4AE" w14:textId="77777777" w:rsidR="002833D4" w:rsidRPr="00D84D94" w:rsidRDefault="002833D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sectPr w:rsidR="002833D4" w:rsidRPr="00D84D94" w:rsidSect="00315838">
      <w:headerReference w:type="default" r:id="rId12"/>
      <w:footerReference w:type="default" r:id="rId13"/>
      <w:headerReference w:type="first" r:id="rId14"/>
      <w:footerReference w:type="first" r:id="rId15"/>
      <w:pgSz w:w="11910" w:h="16840"/>
      <w:pgMar w:top="1622" w:right="1321" w:bottom="1418" w:left="1418" w:header="618" w:footer="805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77AAD" w14:textId="77777777" w:rsidR="002B2D0B" w:rsidRDefault="002B2D0B">
      <w:r>
        <w:separator/>
      </w:r>
    </w:p>
  </w:endnote>
  <w:endnote w:type="continuationSeparator" w:id="0">
    <w:p w14:paraId="796105A7" w14:textId="77777777" w:rsidR="002B2D0B" w:rsidRDefault="002B2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921D3" w14:textId="77777777" w:rsidR="009067EF" w:rsidRDefault="00A22687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FB9BFB3" wp14:editId="13FC3BED">
              <wp:simplePos x="0" y="0"/>
              <wp:positionH relativeFrom="column">
                <wp:posOffset>5423950</wp:posOffset>
              </wp:positionH>
              <wp:positionV relativeFrom="paragraph">
                <wp:posOffset>-187449</wp:posOffset>
              </wp:positionV>
              <wp:extent cx="0" cy="524288"/>
              <wp:effectExtent l="0" t="0" r="12700" b="9525"/>
              <wp:wrapNone/>
              <wp:docPr id="1292274208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24288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AFECE17" id="Gerade Verbindung 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7.1pt,-14.75pt" to="427.1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" strokecolor="black [3213]" strokeweight="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4E93BD5A" wp14:editId="14D3FFC3">
          <wp:simplePos x="0" y="0"/>
          <wp:positionH relativeFrom="column">
            <wp:posOffset>4517268</wp:posOffset>
          </wp:positionH>
          <wp:positionV relativeFrom="paragraph">
            <wp:posOffset>-366395</wp:posOffset>
          </wp:positionV>
          <wp:extent cx="882650" cy="882650"/>
          <wp:effectExtent l="0" t="0" r="0" b="0"/>
          <wp:wrapNone/>
          <wp:docPr id="1864878678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4878678" name="Grafik 18648786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650" cy="88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E72">
      <w:rPr>
        <w:noProof/>
      </w:rPr>
      <w:drawing>
        <wp:anchor distT="0" distB="0" distL="114300" distR="114300" simplePos="0" relativeHeight="251664384" behindDoc="1" locked="0" layoutInCell="1" allowOverlap="1" wp14:anchorId="24079C0E" wp14:editId="52FA921D">
          <wp:simplePos x="0" y="0"/>
          <wp:positionH relativeFrom="column">
            <wp:posOffset>5590522</wp:posOffset>
          </wp:positionH>
          <wp:positionV relativeFrom="paragraph">
            <wp:posOffset>-212090</wp:posOffset>
          </wp:positionV>
          <wp:extent cx="577181" cy="57718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181" cy="577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A29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71C431E2" wp14:editId="0EBA92A8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ACAE03" w14:textId="77777777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C431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73ACAE03" w14:textId="77777777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1972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698EBB5" wp14:editId="53974CD4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37FC36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E6B4531" wp14:editId="244A6363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823D34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C8ECE" w14:textId="77777777" w:rsidR="006E5E65" w:rsidRDefault="00C51972">
    <w:pPr>
      <w:pStyle w:val="Fuzeile"/>
    </w:pPr>
    <w:r w:rsidRPr="00C51972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5144CF4" wp14:editId="76D8CDD5">
              <wp:simplePos x="0" y="0"/>
              <wp:positionH relativeFrom="margin">
                <wp:align>center</wp:align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FB0C4F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1613F430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168BA5D7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144CF4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" filled="f" stroked="f">
              <v:path arrowok="t"/>
              <v:textbox inset="0,0,0,0">
                <w:txbxContent>
                  <w:p w14:paraId="0CFB0C4F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1613F430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168BA5D7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51972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765D501F" wp14:editId="74D7BD41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303C24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D831E" w14:textId="77777777" w:rsidR="002B2D0B" w:rsidRDefault="002B2D0B">
      <w:r>
        <w:separator/>
      </w:r>
    </w:p>
  </w:footnote>
  <w:footnote w:type="continuationSeparator" w:id="0">
    <w:p w14:paraId="1BCC196C" w14:textId="77777777" w:rsidR="002B2D0B" w:rsidRDefault="002B2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84F7B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111E3A53" wp14:editId="4FB03434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845A88" w14:textId="77777777" w:rsidR="00FC1235" w:rsidRDefault="00D84D94">
                          <w:r w:rsidRPr="00D84D94">
                            <w:rPr>
                              <w:b/>
                              <w:color w:val="231F20"/>
                              <w:sz w:val="18"/>
                            </w:rPr>
                            <w:t>Mitarbeitermanagement im Verein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1E3A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" filled="f" stroked="f">
              <v:path arrowok="t"/>
              <v:textbox inset="0,0,0,0">
                <w:txbxContent>
                  <w:p w14:paraId="13845A88" w14:textId="77777777" w:rsidR="00FC1235" w:rsidRDefault="00D84D94">
                    <w:r w:rsidRPr="00D84D94">
                      <w:rPr>
                        <w:b/>
                        <w:color w:val="231F20"/>
                        <w:sz w:val="18"/>
                      </w:rPr>
                      <w:t>Mitarbeitermanagement im Verein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35CF959E" wp14:editId="77ABA95C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AC0792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0F8D1BE5" wp14:editId="3373E234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879DC7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8D1BE5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0E879DC7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923D6" w14:textId="77777777" w:rsidR="006E5E65" w:rsidRDefault="00251A29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4D386BC" wp14:editId="51E4B5DC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</w:rPr>
      <w:drawing>
        <wp:anchor distT="0" distB="0" distL="114300" distR="114300" simplePos="0" relativeHeight="251660288" behindDoc="0" locked="0" layoutInCell="1" allowOverlap="1" wp14:anchorId="4E219169" wp14:editId="78D456D6">
          <wp:simplePos x="0" y="0"/>
          <wp:positionH relativeFrom="margin">
            <wp:align>center</wp:align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E6507E"/>
    <w:multiLevelType w:val="multilevel"/>
    <w:tmpl w:val="E57C562A"/>
    <w:numStyleLink w:val="FLVW-Liste"/>
  </w:abstractNum>
  <w:abstractNum w:abstractNumId="2" w15:restartNumberingAfterBreak="0">
    <w:nsid w:val="0CCB6C0D"/>
    <w:multiLevelType w:val="multilevel"/>
    <w:tmpl w:val="E57C562A"/>
    <w:numStyleLink w:val="FLVW-Liste"/>
  </w:abstractNum>
  <w:abstractNum w:abstractNumId="3" w15:restartNumberingAfterBreak="0">
    <w:nsid w:val="15047941"/>
    <w:multiLevelType w:val="multilevel"/>
    <w:tmpl w:val="E57C562A"/>
    <w:numStyleLink w:val="FLVW-Liste"/>
  </w:abstractNum>
  <w:abstractNum w:abstractNumId="4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5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59A71B6"/>
    <w:multiLevelType w:val="multilevel"/>
    <w:tmpl w:val="E57C562A"/>
    <w:numStyleLink w:val="FLVW-Liste"/>
  </w:abstractNum>
  <w:abstractNum w:abstractNumId="13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E5FA4"/>
    <w:multiLevelType w:val="hybridMultilevel"/>
    <w:tmpl w:val="8E086426"/>
    <w:lvl w:ilvl="0" w:tplc="1AF224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F913B1"/>
    <w:multiLevelType w:val="multilevel"/>
    <w:tmpl w:val="E57C562A"/>
    <w:numStyleLink w:val="FLVW-Liste"/>
  </w:abstractNum>
  <w:abstractNum w:abstractNumId="19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0410501"/>
    <w:multiLevelType w:val="multilevel"/>
    <w:tmpl w:val="E57C562A"/>
    <w:numStyleLink w:val="FLVW-Liste"/>
  </w:abstractNum>
  <w:abstractNum w:abstractNumId="22" w15:restartNumberingAfterBreak="0">
    <w:nsid w:val="514B79C5"/>
    <w:multiLevelType w:val="multilevel"/>
    <w:tmpl w:val="E57C562A"/>
    <w:numStyleLink w:val="FLVW-Liste"/>
  </w:abstractNum>
  <w:abstractNum w:abstractNumId="23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742A1"/>
    <w:multiLevelType w:val="multilevel"/>
    <w:tmpl w:val="E57C562A"/>
    <w:numStyleLink w:val="FLVW-Liste"/>
  </w:abstractNum>
  <w:abstractNum w:abstractNumId="25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5758F"/>
    <w:multiLevelType w:val="multilevel"/>
    <w:tmpl w:val="E57C562A"/>
    <w:numStyleLink w:val="FLVW-Liste"/>
  </w:abstractNum>
  <w:num w:numId="1" w16cid:durableId="565647570">
    <w:abstractNumId w:val="4"/>
  </w:num>
  <w:num w:numId="2" w16cid:durableId="89939127">
    <w:abstractNumId w:val="27"/>
  </w:num>
  <w:num w:numId="3" w16cid:durableId="1854369827">
    <w:abstractNumId w:val="25"/>
  </w:num>
  <w:num w:numId="4" w16cid:durableId="640816472">
    <w:abstractNumId w:val="5"/>
  </w:num>
  <w:num w:numId="5" w16cid:durableId="362554239">
    <w:abstractNumId w:val="19"/>
  </w:num>
  <w:num w:numId="6" w16cid:durableId="198712818">
    <w:abstractNumId w:val="10"/>
  </w:num>
  <w:num w:numId="7" w16cid:durableId="660500429">
    <w:abstractNumId w:val="9"/>
  </w:num>
  <w:num w:numId="8" w16cid:durableId="1556425039">
    <w:abstractNumId w:val="17"/>
  </w:num>
  <w:num w:numId="9" w16cid:durableId="1638297454">
    <w:abstractNumId w:val="26"/>
  </w:num>
  <w:num w:numId="10" w16cid:durableId="259798255">
    <w:abstractNumId w:val="13"/>
  </w:num>
  <w:num w:numId="11" w16cid:durableId="779422540">
    <w:abstractNumId w:val="16"/>
  </w:num>
  <w:num w:numId="12" w16cid:durableId="1490554201">
    <w:abstractNumId w:val="6"/>
  </w:num>
  <w:num w:numId="13" w16cid:durableId="920793512">
    <w:abstractNumId w:val="21"/>
  </w:num>
  <w:num w:numId="14" w16cid:durableId="33622118">
    <w:abstractNumId w:val="18"/>
  </w:num>
  <w:num w:numId="15" w16cid:durableId="2029522321">
    <w:abstractNumId w:val="7"/>
  </w:num>
  <w:num w:numId="16" w16cid:durableId="646086190">
    <w:abstractNumId w:val="12"/>
  </w:num>
  <w:num w:numId="17" w16cid:durableId="1686131024">
    <w:abstractNumId w:val="23"/>
  </w:num>
  <w:num w:numId="18" w16cid:durableId="190652793">
    <w:abstractNumId w:val="14"/>
  </w:num>
  <w:num w:numId="19" w16cid:durableId="1450707638">
    <w:abstractNumId w:val="1"/>
  </w:num>
  <w:num w:numId="20" w16cid:durableId="1873375421">
    <w:abstractNumId w:val="3"/>
  </w:num>
  <w:num w:numId="21" w16cid:durableId="491071935">
    <w:abstractNumId w:val="28"/>
  </w:num>
  <w:num w:numId="22" w16cid:durableId="1304694630">
    <w:abstractNumId w:val="24"/>
  </w:num>
  <w:num w:numId="23" w16cid:durableId="1210803233">
    <w:abstractNumId w:val="2"/>
  </w:num>
  <w:num w:numId="24" w16cid:durableId="207689293">
    <w:abstractNumId w:val="29"/>
  </w:num>
  <w:num w:numId="25" w16cid:durableId="1668049529">
    <w:abstractNumId w:val="8"/>
  </w:num>
  <w:num w:numId="26" w16cid:durableId="1543592220">
    <w:abstractNumId w:val="22"/>
  </w:num>
  <w:num w:numId="27" w16cid:durableId="618223162">
    <w:abstractNumId w:val="20"/>
  </w:num>
  <w:num w:numId="28" w16cid:durableId="1462960900">
    <w:abstractNumId w:val="11"/>
  </w:num>
  <w:num w:numId="29" w16cid:durableId="605162683">
    <w:abstractNumId w:val="0"/>
  </w:num>
  <w:num w:numId="30" w16cid:durableId="19876627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D0B"/>
    <w:rsid w:val="000E1137"/>
    <w:rsid w:val="00132121"/>
    <w:rsid w:val="001D4953"/>
    <w:rsid w:val="001E5533"/>
    <w:rsid w:val="00223E95"/>
    <w:rsid w:val="00251A29"/>
    <w:rsid w:val="002833D4"/>
    <w:rsid w:val="002B2D0B"/>
    <w:rsid w:val="002D22BB"/>
    <w:rsid w:val="00315838"/>
    <w:rsid w:val="0036540A"/>
    <w:rsid w:val="00390C42"/>
    <w:rsid w:val="003D345A"/>
    <w:rsid w:val="00432BF8"/>
    <w:rsid w:val="00460D09"/>
    <w:rsid w:val="00480096"/>
    <w:rsid w:val="00484D4E"/>
    <w:rsid w:val="005063E5"/>
    <w:rsid w:val="005323F9"/>
    <w:rsid w:val="00590957"/>
    <w:rsid w:val="005D4C05"/>
    <w:rsid w:val="005E068E"/>
    <w:rsid w:val="00602CA1"/>
    <w:rsid w:val="00632FFD"/>
    <w:rsid w:val="006C70B2"/>
    <w:rsid w:val="006E5E65"/>
    <w:rsid w:val="007013B8"/>
    <w:rsid w:val="00715F33"/>
    <w:rsid w:val="00727E72"/>
    <w:rsid w:val="00804E05"/>
    <w:rsid w:val="00884B6C"/>
    <w:rsid w:val="009067EF"/>
    <w:rsid w:val="009C1B9A"/>
    <w:rsid w:val="00A22687"/>
    <w:rsid w:val="00A8080D"/>
    <w:rsid w:val="00B21180"/>
    <w:rsid w:val="00B74944"/>
    <w:rsid w:val="00B91719"/>
    <w:rsid w:val="00B95B2C"/>
    <w:rsid w:val="00BA1FA6"/>
    <w:rsid w:val="00C51972"/>
    <w:rsid w:val="00C64D00"/>
    <w:rsid w:val="00CB4222"/>
    <w:rsid w:val="00D05205"/>
    <w:rsid w:val="00D221B3"/>
    <w:rsid w:val="00D27195"/>
    <w:rsid w:val="00D45D4A"/>
    <w:rsid w:val="00D66DBD"/>
    <w:rsid w:val="00D84D94"/>
    <w:rsid w:val="00D85C6B"/>
    <w:rsid w:val="00D9417C"/>
    <w:rsid w:val="00DD1654"/>
    <w:rsid w:val="00E860E5"/>
    <w:rsid w:val="00E90B6E"/>
    <w:rsid w:val="00EB0873"/>
    <w:rsid w:val="00F119EB"/>
    <w:rsid w:val="00F802EB"/>
    <w:rsid w:val="00FC1235"/>
    <w:rsid w:val="00F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19F82C"/>
  <w15:docId w15:val="{D102776B-A8B8-4CC9-BB10-DCB887150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e.Steffen.FLVW-NET\AppData\Local\Temp\Temp5_MaM%20(7).zip\flvw_mam_vorl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7" ma:contentTypeDescription="Ein neues Dokument erstellen." ma:contentTypeScope="" ma:versionID="59d869da9bea4ba0e318f2ad814fc2a4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bf17a98c52bf6fd4ca0e991be8b25ec2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PJUUWWDRPVH6-119857682-90669</_dlc_DocId>
    <_dlc_DocIdUrl xmlns="27b02ded-4d65-4e23-a947-c0b4982d398f">
      <Url>https://flvw.sharepoint.com/sites/FLVW/_layouts/15/DocIdRedir.aspx?ID=PJUUWWDRPVH6-119857682-90669</Url>
      <Description>PJUUWWDRPVH6-119857682-90669</Description>
    </_dlc_DocIdUrl>
    <TaxCatchAll xmlns="27b02ded-4d65-4e23-a947-c0b4982d398f" xsi:nil="true"/>
    <lcf76f155ced4ddcb4097134ff3c332f xmlns="649ea4f5-06fd-470f-9b48-26edd86c351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841D42-178F-4E90-9E18-89BCE6E0EA7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708C235-F724-4E1C-A934-9E18BDD78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649ea4f5-06fd-470f-9b48-26edd86c3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462ABF-2B38-4B54-9E42-CABB31FE9C58}">
  <ds:schemaRefs>
    <ds:schemaRef ds:uri="http://schemas.microsoft.com/office/2006/metadata/properties"/>
    <ds:schemaRef ds:uri="http://schemas.microsoft.com/office/infopath/2007/PartnerControls"/>
    <ds:schemaRef ds:uri="27b02ded-4d65-4e23-a947-c0b4982d398f"/>
    <ds:schemaRef ds:uri="649ea4f5-06fd-470f-9b48-26edd86c351c"/>
  </ds:schemaRefs>
</ds:datastoreItem>
</file>

<file path=customXml/itemProps4.xml><?xml version="1.0" encoding="utf-8"?>
<ds:datastoreItem xmlns:ds="http://schemas.openxmlformats.org/officeDocument/2006/customXml" ds:itemID="{3FAA46C7-1ACF-476D-8222-9516106F4EA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6250EF3-8D87-6745-A76F-942896BA2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flvw_mam_vorlage</Template>
  <TotalTime>0</TotalTime>
  <Pages>2</Pages>
  <Words>167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1223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Kree, Steffen</dc:creator>
  <cp:keywords/>
  <dc:description/>
  <cp:lastModifiedBy>Kree, Steffen</cp:lastModifiedBy>
  <cp:revision>11</cp:revision>
  <cp:lastPrinted>2018-07-16T07:26:00Z</cp:lastPrinted>
  <dcterms:created xsi:type="dcterms:W3CDTF">2023-05-31T05:51:00Z</dcterms:created>
  <dcterms:modified xsi:type="dcterms:W3CDTF">2023-05-31T08:50:00Z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0x010100FC55B2E2A1899E4B9F45EE1A7A063F90</vt:lpwstr>
  </property>
  <property fmtid="{D5CDD505-2E9C-101B-9397-08002B2CF9AE}" pid="6" name="_dlc_DocIdItemGuid">
    <vt:lpwstr>a8f390c9-18a6-459e-b787-d8f1c43dfbce</vt:lpwstr>
  </property>
  <property fmtid="{D5CDD505-2E9C-101B-9397-08002B2CF9AE}" pid="7" name="MediaServiceImageTags">
    <vt:lpwstr/>
  </property>
</Properties>
</file>