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C5B70" w14:textId="37BE6FBE" w:rsidR="009067EF" w:rsidRPr="00B95B2C" w:rsidRDefault="00315838" w:rsidP="007013B8">
      <w:pPr>
        <w:pStyle w:val="FLVW-berschrift2"/>
        <w:rPr>
          <w:sz w:val="44"/>
        </w:rPr>
      </w:pPr>
      <w:r w:rsidRPr="00315838">
        <w:rPr>
          <w:bCs w:val="0"/>
          <w:color w:val="424242"/>
          <w:sz w:val="44"/>
        </w:rPr>
        <w:t xml:space="preserve">Rategeber – </w:t>
      </w:r>
      <w:r w:rsidR="00731373">
        <w:rPr>
          <w:bCs w:val="0"/>
          <w:color w:val="424242"/>
          <w:sz w:val="44"/>
        </w:rPr>
        <w:t>Formulierung einzelner Kompetenzen</w:t>
      </w:r>
    </w:p>
    <w:p w14:paraId="408155F8" w14:textId="77777777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Fachkompetenz</w:t>
      </w:r>
      <w:r w:rsidR="00315838" w:rsidRPr="00315838">
        <w:rPr>
          <w:b/>
          <w:bCs/>
          <w:color w:val="E31E30"/>
          <w:sz w:val="24"/>
          <w:szCs w:val="22"/>
        </w:rPr>
        <w:t xml:space="preserve">: </w:t>
      </w:r>
    </w:p>
    <w:p w14:paraId="014013A3" w14:textId="4A3E8C0C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sz w:val="20"/>
        </w:rPr>
        <w:t xml:space="preserve">Der/ Die Vereinsmitarbeiter/in verfügt über fundierte und aktuelle aufgabenspezifische </w:t>
      </w:r>
      <w:proofErr w:type="spellStart"/>
      <w:r>
        <w:rPr>
          <w:sz w:val="20"/>
        </w:rPr>
        <w:t>Fachkentnisse</w:t>
      </w:r>
      <w:proofErr w:type="spellEnd"/>
      <w:r>
        <w:rPr>
          <w:sz w:val="20"/>
        </w:rPr>
        <w:t xml:space="preserve"> und Erfahrungen. Er/Sie setzt vorhandenes Wissen und </w:t>
      </w:r>
      <w:proofErr w:type="spellStart"/>
      <w:r>
        <w:rPr>
          <w:sz w:val="20"/>
        </w:rPr>
        <w:t>Fachkentnisse</w:t>
      </w:r>
      <w:proofErr w:type="spellEnd"/>
      <w:r>
        <w:rPr>
          <w:sz w:val="20"/>
        </w:rPr>
        <w:t xml:space="preserve"> zielorientiert um. Dabei bezieht er/sie übergreifende Zusammenhänge in das Handeln mit ein und berücksichtigt die Interessen anderer Mitarbeiter/innen. </w:t>
      </w:r>
    </w:p>
    <w:p w14:paraId="42002B9A" w14:textId="77777777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Veränderungskompetenz:</w:t>
      </w:r>
    </w:p>
    <w:p w14:paraId="49EE3835" w14:textId="3D58AFDF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sz w:val="20"/>
        </w:rPr>
        <w:t>Der/ Die Vereinsmitarbeiter/</w:t>
      </w:r>
      <w:r>
        <w:rPr>
          <w:sz w:val="20"/>
        </w:rPr>
        <w:t xml:space="preserve">in entwickelt effektive Lösungswege und setzt diese um. Er/Sie ist offen für Veränderungen und unterstützt diese. Er/Sie stellt sich auf neue Situationen und Aufgabenfelder ein, erkennt Fehler und lernt daraus. Dabei hinterfragt er/sie kritisch seine eigene Arbeits- und Sichtweise sowie Ergebnisse. </w:t>
      </w:r>
    </w:p>
    <w:p w14:paraId="29D517E4" w14:textId="6E8A47B7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Soziale Kompetenz:</w:t>
      </w:r>
    </w:p>
    <w:p w14:paraId="1458AE75" w14:textId="77777777" w:rsidR="00731373" w:rsidRDefault="00731373" w:rsidP="00E860E5">
      <w:pPr>
        <w:pStyle w:val="FLVW-Standardabsatz"/>
        <w:rPr>
          <w:sz w:val="20"/>
        </w:rPr>
      </w:pPr>
      <w:r>
        <w:rPr>
          <w:sz w:val="20"/>
        </w:rPr>
        <w:t>Der/ Die Vereinsmitarbeiter/i</w:t>
      </w:r>
      <w:r>
        <w:rPr>
          <w:sz w:val="20"/>
        </w:rPr>
        <w:t xml:space="preserve">n ist offen für Kritik. Er/Sie vertritt seine/ihre eigene Meinung und ist dabei konstruktiv. Er/Sie nimmt Konflikte wahr und bemüht sich um Klärung, wobei er/sie anderen seine/ihre Unterstützung anbietet. Er/Sie geht mit anderen freundlich, offen, fair und tolerant um. Notwendige Informationen gibt er/sie von sich aus weiter. </w:t>
      </w:r>
    </w:p>
    <w:p w14:paraId="086A66C1" w14:textId="1FBF98E1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Methodenkompetenz:</w:t>
      </w:r>
    </w:p>
    <w:p w14:paraId="4BF8D1E5" w14:textId="7DC090A1" w:rsidR="00731373" w:rsidRDefault="004E39BA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sz w:val="20"/>
        </w:rPr>
        <w:t xml:space="preserve">Der/Die Vereinsmitarbeiter/in priorisiert Aufgaben nach Wichtigkeit und Dringlichkeit. Seine/Ihre Ansprachen und Termine hält er/sie selbstverständlich ein. Er/Sie kann parallel mehrere Aufgaben steuern und strukturieren. Dafür analysiert er/sie komplexe Sachverhalte und gelangt zu praxisnahen Vorschlägen und Maßnahmen. Diese und andere komplexe Sachverhalte präsentiert er/sie kurz und prägnant. </w:t>
      </w:r>
    </w:p>
    <w:p w14:paraId="30343982" w14:textId="77777777" w:rsidR="00731373" w:rsidRDefault="00731373" w:rsidP="00E860E5">
      <w:pPr>
        <w:pStyle w:val="FLVW-Standardabsatz"/>
        <w:rPr>
          <w:b/>
          <w:bCs/>
          <w:color w:val="E31E30"/>
          <w:sz w:val="24"/>
          <w:szCs w:val="22"/>
        </w:rPr>
      </w:pPr>
      <w:r>
        <w:rPr>
          <w:b/>
          <w:bCs/>
          <w:color w:val="E31E30"/>
          <w:sz w:val="24"/>
          <w:szCs w:val="22"/>
        </w:rPr>
        <w:t>Führungskompetenz:</w:t>
      </w:r>
    </w:p>
    <w:p w14:paraId="3AB5A71E" w14:textId="6CE295CA" w:rsidR="00D84D94" w:rsidRDefault="004E39BA" w:rsidP="00731373">
      <w:pPr>
        <w:pStyle w:val="FLVW-Standardabsatz"/>
        <w:rPr>
          <w:sz w:val="20"/>
        </w:rPr>
      </w:pPr>
      <w:r>
        <w:rPr>
          <w:sz w:val="20"/>
        </w:rPr>
        <w:t xml:space="preserve">Der/Die Vereinsmitarbeiter/in leitet aus Zielen Maßnahmen für den eigenen Verantwortungsbereich ab. </w:t>
      </w:r>
      <w:r>
        <w:rPr>
          <w:sz w:val="20"/>
        </w:rPr>
        <w:lastRenderedPageBreak/>
        <w:t>Er/Sie erkennt Konflikte, nimmt diese an und bearbeitet sie lösungsorientiert mit den Mitarbeitern/innen. Er/Sie kann die Honorarkräfte und weitere Mitarbeiter/innen für ihre Aufgaben motivieren. Er/Sie</w:t>
      </w:r>
      <w:r w:rsidR="00584B3B">
        <w:rPr>
          <w:sz w:val="20"/>
        </w:rPr>
        <w:t xml:space="preserve"> gibt den Mitarbeitern/innen auch in kritischen Situationen Rückmeldungen. Er/Sie formuliert seine Erwartungen konkret und verständlich und trifft verbindliche Aussagen und steht dazu. </w:t>
      </w:r>
      <w:r w:rsidR="00315838">
        <w:rPr>
          <w:b/>
          <w:bCs/>
          <w:color w:val="E31E30"/>
          <w:sz w:val="24"/>
          <w:szCs w:val="22"/>
        </w:rPr>
        <w:br/>
      </w:r>
    </w:p>
    <w:p w14:paraId="65D902C3" w14:textId="77777777" w:rsidR="002833D4" w:rsidRPr="00D84D94" w:rsidRDefault="002833D4" w:rsidP="002833D4">
      <w:pPr>
        <w:pStyle w:val="FLVW-Listenabsatz2"/>
        <w:numPr>
          <w:ilvl w:val="0"/>
          <w:numId w:val="0"/>
        </w:numPr>
        <w:ind w:left="720" w:hanging="360"/>
        <w:rPr>
          <w:lang w:val="de-DE"/>
        </w:rPr>
      </w:pPr>
    </w:p>
    <w:sectPr w:rsidR="002833D4" w:rsidRPr="00D84D94" w:rsidSect="00315838">
      <w:headerReference w:type="default" r:id="rId8"/>
      <w:footerReference w:type="default" r:id="rId9"/>
      <w:headerReference w:type="first" r:id="rId10"/>
      <w:footerReference w:type="first" r:id="rId11"/>
      <w:pgSz w:w="11910" w:h="16840"/>
      <w:pgMar w:top="1622" w:right="1321" w:bottom="1418" w:left="1418" w:header="618" w:footer="805" w:gutter="0"/>
      <w:pgNumType w:start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7D131" w14:textId="77777777" w:rsidR="00731373" w:rsidRDefault="00731373">
      <w:r>
        <w:separator/>
      </w:r>
    </w:p>
  </w:endnote>
  <w:endnote w:type="continuationSeparator" w:id="0">
    <w:p w14:paraId="009906EA" w14:textId="77777777" w:rsidR="00731373" w:rsidRDefault="00731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UI-SemiboldItalic">
    <w:altName w:val="Sylfaen"/>
    <w:charset w:val="00"/>
    <w:family w:val="swiss"/>
    <w:pitch w:val="variable"/>
    <w:sig w:usb0="E40006FF" w:usb1="4000E07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charset w:val="4D"/>
    <w:family w:val="auto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66FBA" w14:textId="77777777" w:rsidR="009067EF" w:rsidRDefault="00A22687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005EA048" wp14:editId="4937A008">
              <wp:simplePos x="0" y="0"/>
              <wp:positionH relativeFrom="column">
                <wp:posOffset>5423950</wp:posOffset>
              </wp:positionH>
              <wp:positionV relativeFrom="paragraph">
                <wp:posOffset>-187449</wp:posOffset>
              </wp:positionV>
              <wp:extent cx="0" cy="524288"/>
              <wp:effectExtent l="0" t="0" r="12700" b="9525"/>
              <wp:wrapNone/>
              <wp:docPr id="1292274208" name="Gerade Verbindung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24288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FDCF873" id="Gerade Verbindung 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27.1pt,-14.75pt" to="427.1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" strokecolor="black [3213]" strokeweight=".5pt"/>
          </w:pict>
        </mc:Fallback>
      </mc:AlternateContent>
    </w:r>
    <w:r>
      <w:rPr>
        <w:noProof/>
      </w:rPr>
      <w:drawing>
        <wp:anchor distT="0" distB="0" distL="114300" distR="114300" simplePos="0" relativeHeight="251665408" behindDoc="1" locked="0" layoutInCell="1" allowOverlap="1" wp14:anchorId="76031D62" wp14:editId="708B35F4">
          <wp:simplePos x="0" y="0"/>
          <wp:positionH relativeFrom="column">
            <wp:posOffset>4517268</wp:posOffset>
          </wp:positionH>
          <wp:positionV relativeFrom="paragraph">
            <wp:posOffset>-366395</wp:posOffset>
          </wp:positionV>
          <wp:extent cx="882650" cy="882650"/>
          <wp:effectExtent l="0" t="0" r="0" b="0"/>
          <wp:wrapNone/>
          <wp:docPr id="1864878678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4878678" name="Grafik 186487867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650" cy="882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27E72">
      <w:rPr>
        <w:noProof/>
      </w:rPr>
      <w:drawing>
        <wp:anchor distT="0" distB="0" distL="114300" distR="114300" simplePos="0" relativeHeight="251664384" behindDoc="1" locked="0" layoutInCell="1" allowOverlap="1" wp14:anchorId="27A1CD80" wp14:editId="055564B8">
          <wp:simplePos x="0" y="0"/>
          <wp:positionH relativeFrom="column">
            <wp:posOffset>5590522</wp:posOffset>
          </wp:positionH>
          <wp:positionV relativeFrom="paragraph">
            <wp:posOffset>-212090</wp:posOffset>
          </wp:positionV>
          <wp:extent cx="577181" cy="577181"/>
          <wp:effectExtent l="0" t="0" r="0" b="0"/>
          <wp:wrapNone/>
          <wp:docPr id="12" name="Grafi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Grafik 1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7181" cy="5771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1A29"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3805A9AE" wp14:editId="4C4B52F3">
              <wp:simplePos x="0" y="0"/>
              <wp:positionH relativeFrom="page">
                <wp:posOffset>887819</wp:posOffset>
              </wp:positionH>
              <wp:positionV relativeFrom="page">
                <wp:posOffset>10170042</wp:posOffset>
              </wp:positionV>
              <wp:extent cx="4694274" cy="584791"/>
              <wp:effectExtent l="0" t="0" r="508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4694274" cy="584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658F8" w14:textId="77777777" w:rsidR="00F802EB" w:rsidRPr="00251A29" w:rsidRDefault="00251A29" w:rsidP="00251A29">
                          <w:pPr>
                            <w:spacing w:before="20"/>
                            <w:ind w:left="20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05A9A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69.9pt;margin-top:800.8pt;width:369.65pt;height:46.0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" filled="f" stroked="f">
              <v:path arrowok="t"/>
              <v:textbox inset="0,0,0,0">
                <w:txbxContent>
                  <w:p w14:paraId="640658F8" w14:textId="77777777" w:rsidR="00F802EB" w:rsidRPr="00251A29" w:rsidRDefault="00251A29" w:rsidP="00251A29">
                    <w:pPr>
                      <w:spacing w:before="20"/>
                      <w:ind w:left="20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51972"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0BA0CD9" wp14:editId="7C8B88C4">
              <wp:simplePos x="0" y="0"/>
              <wp:positionH relativeFrom="page">
                <wp:posOffset>899795</wp:posOffset>
              </wp:positionH>
              <wp:positionV relativeFrom="page">
                <wp:posOffset>9785350</wp:posOffset>
              </wp:positionV>
              <wp:extent cx="6120130" cy="0"/>
              <wp:effectExtent l="0" t="0" r="13970" b="1270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C307A1" id="Line 2" o:spid="_x0000_s1026" style="position:absolute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770.5pt" to="552.75pt,77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4Ryit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9C1B9A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00AC04B" wp14:editId="077FAA48">
              <wp:simplePos x="0" y="0"/>
              <wp:positionH relativeFrom="page">
                <wp:posOffset>0</wp:posOffset>
              </wp:positionH>
              <wp:positionV relativeFrom="page">
                <wp:posOffset>5352708</wp:posOffset>
              </wp:positionV>
              <wp:extent cx="334108" cy="0"/>
              <wp:effectExtent l="0" t="0" r="8890" b="12700"/>
              <wp:wrapNone/>
              <wp:docPr id="2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H="1">
                        <a:off x="0" y="0"/>
                        <a:ext cx="334108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3F77F26" id="Line 2" o:spid="_x0000_s1026" style="position:absolute;flip:x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1.45pt" to="26.3pt,42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24022" w14:textId="77777777" w:rsidR="006E5E65" w:rsidRDefault="00C51972">
    <w:pPr>
      <w:pStyle w:val="Fuzeile"/>
    </w:pPr>
    <w:r w:rsidRPr="00C51972"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58BDF265" wp14:editId="0A08ECE7">
              <wp:simplePos x="0" y="0"/>
              <wp:positionH relativeFrom="margin">
                <wp:align>center</wp:align>
              </wp:positionH>
              <wp:positionV relativeFrom="page">
                <wp:posOffset>10192215</wp:posOffset>
              </wp:positionV>
              <wp:extent cx="6958051" cy="374072"/>
              <wp:effectExtent l="0" t="0" r="1905" b="6985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958051" cy="37407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D4396" w14:textId="77777777" w:rsidR="00251A29" w:rsidRPr="00251A29" w:rsidRDefault="00251A29" w:rsidP="00251A29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Fußball- und Leichtathletik-Verband Westfalen e.V. (FLVW)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</w:t>
                          </w:r>
                          <w:proofErr w:type="spellStart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>SportCentrum</w:t>
                          </w:r>
                          <w:proofErr w:type="spellEnd"/>
                          <w:r w:rsidRPr="00251A29">
                            <w:rPr>
                              <w:bCs/>
                              <w:color w:val="1A2227"/>
                              <w:sz w:val="10"/>
                            </w:rPr>
                            <w:t xml:space="preserve"> Kaiserau</w:t>
                          </w:r>
                          <w:r w:rsidRPr="00251A29">
                            <w:rPr>
                              <w:color w:val="1A2227"/>
                              <w:sz w:val="10"/>
                            </w:rPr>
                            <w:t xml:space="preserve"> - Jakob-Koenen-Straße 2 - 59174 Kamen</w:t>
                          </w:r>
                        </w:p>
                        <w:p w14:paraId="13D6A5B7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color w:val="1A2227"/>
                              <w:sz w:val="10"/>
                            </w:rPr>
                          </w:pPr>
                        </w:p>
                        <w:p w14:paraId="2CA01740" w14:textId="77777777" w:rsidR="00F802EB" w:rsidRPr="00251A29" w:rsidRDefault="00F802EB" w:rsidP="006E5E65">
                          <w:pPr>
                            <w:spacing w:before="20"/>
                            <w:ind w:left="20"/>
                            <w:jc w:val="center"/>
                            <w:rPr>
                              <w:sz w:val="10"/>
                            </w:rPr>
                          </w:pPr>
                          <w:r w:rsidRPr="00251A29">
                            <w:rPr>
                              <w:sz w:val="10"/>
                            </w:rPr>
                            <w:t>16.07.18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BDF265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0;margin-top:802.55pt;width:547.9pt;height:29.4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" filled="f" stroked="f">
              <v:path arrowok="t"/>
              <v:textbox inset="0,0,0,0">
                <w:txbxContent>
                  <w:p w14:paraId="4CBD4396" w14:textId="77777777" w:rsidR="00251A29" w:rsidRPr="00251A29" w:rsidRDefault="00251A29" w:rsidP="00251A29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  <w:r w:rsidRPr="00251A29">
                      <w:rPr>
                        <w:bCs/>
                        <w:color w:val="1A2227"/>
                        <w:sz w:val="10"/>
                      </w:rPr>
                      <w:t>Fußball- und Leichtathletik-Verband Westfalen e.V. (FLVW)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</w:t>
                    </w:r>
                    <w:proofErr w:type="spellStart"/>
                    <w:r w:rsidRPr="00251A29">
                      <w:rPr>
                        <w:bCs/>
                        <w:color w:val="1A2227"/>
                        <w:sz w:val="10"/>
                      </w:rPr>
                      <w:t>SportCentrum</w:t>
                    </w:r>
                    <w:proofErr w:type="spellEnd"/>
                    <w:r w:rsidRPr="00251A29">
                      <w:rPr>
                        <w:bCs/>
                        <w:color w:val="1A2227"/>
                        <w:sz w:val="10"/>
                      </w:rPr>
                      <w:t xml:space="preserve"> Kaiserau</w:t>
                    </w:r>
                    <w:r w:rsidRPr="00251A29">
                      <w:rPr>
                        <w:color w:val="1A2227"/>
                        <w:sz w:val="10"/>
                      </w:rPr>
                      <w:t xml:space="preserve"> - Jakob-Koenen-Straße 2 - 59174 Kamen</w:t>
                    </w:r>
                  </w:p>
                  <w:p w14:paraId="13D6A5B7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color w:val="1A2227"/>
                        <w:sz w:val="10"/>
                      </w:rPr>
                    </w:pPr>
                  </w:p>
                  <w:p w14:paraId="2CA01740" w14:textId="77777777" w:rsidR="00F802EB" w:rsidRPr="00251A29" w:rsidRDefault="00F802EB" w:rsidP="006E5E65">
                    <w:pPr>
                      <w:spacing w:before="20"/>
                      <w:ind w:left="20"/>
                      <w:jc w:val="center"/>
                      <w:rPr>
                        <w:sz w:val="10"/>
                      </w:rPr>
                    </w:pPr>
                    <w:r w:rsidRPr="00251A29">
                      <w:rPr>
                        <w:sz w:val="10"/>
                      </w:rPr>
                      <w:t>16.07.18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C51972"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13751617" wp14:editId="0DDD1E5D">
              <wp:simplePos x="0" y="0"/>
              <wp:positionH relativeFrom="page">
                <wp:posOffset>913130</wp:posOffset>
              </wp:positionH>
              <wp:positionV relativeFrom="page">
                <wp:posOffset>9783056</wp:posOffset>
              </wp:positionV>
              <wp:extent cx="6120130" cy="0"/>
              <wp:effectExtent l="0" t="0" r="13970" b="127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804120C" id="Line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1.9pt,770.3pt" to="553.8pt,7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Bn7scz3gAAAA4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BDD03" w14:textId="77777777" w:rsidR="00731373" w:rsidRDefault="00731373">
      <w:r>
        <w:separator/>
      </w:r>
    </w:p>
  </w:footnote>
  <w:footnote w:type="continuationSeparator" w:id="0">
    <w:p w14:paraId="243CE3A8" w14:textId="77777777" w:rsidR="00731373" w:rsidRDefault="007313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2FDC7" w14:textId="77777777" w:rsidR="009067EF" w:rsidRDefault="00E860E5">
    <w:pPr>
      <w:pStyle w:val="Textkrper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09A1D0F0" wp14:editId="1FD93C2A">
              <wp:simplePos x="0" y="0"/>
              <wp:positionH relativeFrom="page">
                <wp:posOffset>885092</wp:posOffset>
              </wp:positionH>
              <wp:positionV relativeFrom="page">
                <wp:posOffset>381000</wp:posOffset>
              </wp:positionV>
              <wp:extent cx="5820508" cy="177800"/>
              <wp:effectExtent l="0" t="0" r="8890" b="0"/>
              <wp:wrapNone/>
              <wp:docPr id="7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820508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29D7D" w14:textId="77777777" w:rsidR="00FC1235" w:rsidRDefault="00D84D94">
                          <w:r w:rsidRPr="00D84D94">
                            <w:rPr>
                              <w:b/>
                              <w:color w:val="231F20"/>
                              <w:sz w:val="18"/>
                            </w:rPr>
                            <w:t>Mitarbeitermanagement im Verein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A1D0F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9.7pt;margin-top:30pt;width:458.3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" filled="f" stroked="f">
              <v:path arrowok="t"/>
              <v:textbox inset="0,0,0,0">
                <w:txbxContent>
                  <w:p w14:paraId="76E29D7D" w14:textId="77777777" w:rsidR="00FC1235" w:rsidRDefault="00D84D94">
                    <w:r w:rsidRPr="00D84D94">
                      <w:rPr>
                        <w:b/>
                        <w:color w:val="231F20"/>
                        <w:sz w:val="18"/>
                      </w:rPr>
                      <w:t>Mitarbeitermanagement im Verein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3120" behindDoc="1" locked="0" layoutInCell="1" allowOverlap="1" wp14:anchorId="6BE5DAD7" wp14:editId="6C096429">
              <wp:simplePos x="0" y="0"/>
              <wp:positionH relativeFrom="page">
                <wp:posOffset>899795</wp:posOffset>
              </wp:positionH>
              <wp:positionV relativeFrom="page">
                <wp:posOffset>680720</wp:posOffset>
              </wp:positionV>
              <wp:extent cx="6120130" cy="0"/>
              <wp:effectExtent l="0" t="0" r="1270" b="0"/>
              <wp:wrapNone/>
              <wp:docPr id="8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A7A9A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37C77B" id="Line 5" o:spid="_x0000_s1026" style="position:absolute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0.85pt,53.6pt" to="552.75pt,5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" strokecolor="#a7a9a9" strokeweight=".5pt">
              <o:lock v:ext="edit" shapetype="f"/>
              <w10:wrap anchorx="page" anchory="page"/>
            </v:line>
          </w:pict>
        </mc:Fallback>
      </mc:AlternateContent>
    </w:r>
    <w:r w:rsidR="007013B8">
      <w:rPr>
        <w:noProof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F54750D" wp14:editId="261B4CD0">
              <wp:simplePos x="0" y="0"/>
              <wp:positionH relativeFrom="page">
                <wp:posOffset>6932930</wp:posOffset>
              </wp:positionH>
              <wp:positionV relativeFrom="page">
                <wp:posOffset>379095</wp:posOffset>
              </wp:positionV>
              <wp:extent cx="113030" cy="177800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13030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4977F5" w14:textId="77777777" w:rsidR="009067EF" w:rsidRDefault="00B74944">
                          <w:pPr>
                            <w:pStyle w:val="Textkrper"/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rPr>
                              <w:color w:val="A7A9A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54750D" id="Text Box 3" o:spid="_x0000_s1027" type="#_x0000_t202" style="position:absolute;margin-left:545.9pt;margin-top:29.85pt;width:8.9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" filled="f" stroked="f">
              <v:path arrowok="t"/>
              <v:textbox inset="0,0,0,0">
                <w:txbxContent>
                  <w:p w14:paraId="734977F5" w14:textId="77777777" w:rsidR="009067EF" w:rsidRDefault="00B74944">
                    <w:pPr>
                      <w:pStyle w:val="Textkrper"/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rPr>
                        <w:color w:val="A7A9A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94845" w14:textId="77777777" w:rsidR="006E5E65" w:rsidRDefault="00251A29">
    <w:pPr>
      <w:pStyle w:val="Kopfzeile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7B44600" wp14:editId="69EE5087">
          <wp:simplePos x="0" y="0"/>
          <wp:positionH relativeFrom="page">
            <wp:posOffset>0</wp:posOffset>
          </wp:positionH>
          <wp:positionV relativeFrom="page">
            <wp:posOffset>11430</wp:posOffset>
          </wp:positionV>
          <wp:extent cx="7559675" cy="10693400"/>
          <wp:effectExtent l="0" t="0" r="0" b="0"/>
          <wp:wrapNone/>
          <wp:docPr id="17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cover_bg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69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2CA1">
      <w:rPr>
        <w:noProof/>
        <w:sz w:val="44"/>
      </w:rPr>
      <w:drawing>
        <wp:anchor distT="0" distB="0" distL="114300" distR="114300" simplePos="0" relativeHeight="251660288" behindDoc="0" locked="0" layoutInCell="1" allowOverlap="1" wp14:anchorId="769445C6" wp14:editId="3145AB00">
          <wp:simplePos x="0" y="0"/>
          <wp:positionH relativeFrom="margin">
            <wp:align>center</wp:align>
          </wp:positionH>
          <wp:positionV relativeFrom="paragraph">
            <wp:posOffset>4385</wp:posOffset>
          </wp:positionV>
          <wp:extent cx="5141259" cy="5571489"/>
          <wp:effectExtent l="0" t="0" r="0" b="0"/>
          <wp:wrapNone/>
          <wp:docPr id="26" name="Grafi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lvw_marketing_logo_basic_4c.pd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41259" cy="55714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⁃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E6507E"/>
    <w:multiLevelType w:val="multilevel"/>
    <w:tmpl w:val="E57C562A"/>
    <w:numStyleLink w:val="FLVW-Liste"/>
  </w:abstractNum>
  <w:abstractNum w:abstractNumId="2" w15:restartNumberingAfterBreak="0">
    <w:nsid w:val="0CCB6C0D"/>
    <w:multiLevelType w:val="multilevel"/>
    <w:tmpl w:val="E57C562A"/>
    <w:numStyleLink w:val="FLVW-Liste"/>
  </w:abstractNum>
  <w:abstractNum w:abstractNumId="3" w15:restartNumberingAfterBreak="0">
    <w:nsid w:val="15047941"/>
    <w:multiLevelType w:val="multilevel"/>
    <w:tmpl w:val="E57C562A"/>
    <w:numStyleLink w:val="FLVW-Liste"/>
  </w:abstractNum>
  <w:abstractNum w:abstractNumId="4" w15:restartNumberingAfterBreak="0">
    <w:nsid w:val="1B11125D"/>
    <w:multiLevelType w:val="hybridMultilevel"/>
    <w:tmpl w:val="3A066032"/>
    <w:lvl w:ilvl="0" w:tplc="FC585C82">
      <w:start w:val="1"/>
      <w:numFmt w:val="decimal"/>
      <w:lvlText w:val="%1."/>
      <w:lvlJc w:val="left"/>
      <w:pPr>
        <w:ind w:left="2262" w:hanging="284"/>
      </w:pPr>
      <w:rPr>
        <w:rFonts w:ascii="Segoe UI" w:eastAsia="Segoe UI" w:hAnsi="Segoe UI" w:cs="Segoe UI" w:hint="default"/>
        <w:b/>
        <w:bCs/>
        <w:color w:val="E31E30"/>
        <w:spacing w:val="-1"/>
        <w:w w:val="100"/>
        <w:sz w:val="20"/>
        <w:szCs w:val="20"/>
        <w:lang w:val="de-DE" w:eastAsia="de-DE" w:bidi="de-DE"/>
      </w:rPr>
    </w:lvl>
    <w:lvl w:ilvl="1" w:tplc="4DF4FDCE">
      <w:numFmt w:val="bullet"/>
      <w:lvlText w:val="•"/>
      <w:lvlJc w:val="left"/>
      <w:pPr>
        <w:ind w:left="3092" w:hanging="284"/>
      </w:pPr>
      <w:rPr>
        <w:rFonts w:hint="default"/>
        <w:lang w:val="de-DE" w:eastAsia="de-DE" w:bidi="de-DE"/>
      </w:rPr>
    </w:lvl>
    <w:lvl w:ilvl="2" w:tplc="672C9DDE">
      <w:numFmt w:val="bullet"/>
      <w:lvlText w:val="•"/>
      <w:lvlJc w:val="left"/>
      <w:pPr>
        <w:ind w:left="3925" w:hanging="284"/>
      </w:pPr>
      <w:rPr>
        <w:rFonts w:hint="default"/>
        <w:lang w:val="de-DE" w:eastAsia="de-DE" w:bidi="de-DE"/>
      </w:rPr>
    </w:lvl>
    <w:lvl w:ilvl="3" w:tplc="B89CC1F0">
      <w:numFmt w:val="bullet"/>
      <w:lvlText w:val="•"/>
      <w:lvlJc w:val="left"/>
      <w:pPr>
        <w:ind w:left="4757" w:hanging="284"/>
      </w:pPr>
      <w:rPr>
        <w:rFonts w:hint="default"/>
        <w:lang w:val="de-DE" w:eastAsia="de-DE" w:bidi="de-DE"/>
      </w:rPr>
    </w:lvl>
    <w:lvl w:ilvl="4" w:tplc="ACB05952">
      <w:numFmt w:val="bullet"/>
      <w:lvlText w:val="•"/>
      <w:lvlJc w:val="left"/>
      <w:pPr>
        <w:ind w:left="5590" w:hanging="284"/>
      </w:pPr>
      <w:rPr>
        <w:rFonts w:hint="default"/>
        <w:lang w:val="de-DE" w:eastAsia="de-DE" w:bidi="de-DE"/>
      </w:rPr>
    </w:lvl>
    <w:lvl w:ilvl="5" w:tplc="F9328E22">
      <w:numFmt w:val="bullet"/>
      <w:lvlText w:val="•"/>
      <w:lvlJc w:val="left"/>
      <w:pPr>
        <w:ind w:left="6422" w:hanging="284"/>
      </w:pPr>
      <w:rPr>
        <w:rFonts w:hint="default"/>
        <w:lang w:val="de-DE" w:eastAsia="de-DE" w:bidi="de-DE"/>
      </w:rPr>
    </w:lvl>
    <w:lvl w:ilvl="6" w:tplc="1F6A6BD0">
      <w:numFmt w:val="bullet"/>
      <w:lvlText w:val="•"/>
      <w:lvlJc w:val="left"/>
      <w:pPr>
        <w:ind w:left="7255" w:hanging="284"/>
      </w:pPr>
      <w:rPr>
        <w:rFonts w:hint="default"/>
        <w:lang w:val="de-DE" w:eastAsia="de-DE" w:bidi="de-DE"/>
      </w:rPr>
    </w:lvl>
    <w:lvl w:ilvl="7" w:tplc="869A2DC4">
      <w:numFmt w:val="bullet"/>
      <w:lvlText w:val="•"/>
      <w:lvlJc w:val="left"/>
      <w:pPr>
        <w:ind w:left="8087" w:hanging="284"/>
      </w:pPr>
      <w:rPr>
        <w:rFonts w:hint="default"/>
        <w:lang w:val="de-DE" w:eastAsia="de-DE" w:bidi="de-DE"/>
      </w:rPr>
    </w:lvl>
    <w:lvl w:ilvl="8" w:tplc="2B3E4018">
      <w:numFmt w:val="bullet"/>
      <w:lvlText w:val="•"/>
      <w:lvlJc w:val="left"/>
      <w:pPr>
        <w:ind w:left="8920" w:hanging="284"/>
      </w:pPr>
      <w:rPr>
        <w:rFonts w:hint="default"/>
        <w:lang w:val="de-DE" w:eastAsia="de-DE" w:bidi="de-DE"/>
      </w:rPr>
    </w:lvl>
  </w:abstractNum>
  <w:abstractNum w:abstractNumId="5" w15:restartNumberingAfterBreak="0">
    <w:nsid w:val="21654BB7"/>
    <w:multiLevelType w:val="hybridMultilevel"/>
    <w:tmpl w:val="E2EE6C38"/>
    <w:lvl w:ilvl="0" w:tplc="C2D62A6E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9307FA"/>
    <w:multiLevelType w:val="multilevel"/>
    <w:tmpl w:val="E57C562A"/>
    <w:styleLink w:val="FLVW-Liste"/>
    <w:lvl w:ilvl="0">
      <w:start w:val="1"/>
      <w:numFmt w:val="bullet"/>
      <w:pStyle w:val="FLVW-Listenabsatz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>
      <w:start w:val="1"/>
      <w:numFmt w:val="bullet"/>
      <w:lvlText w:val="|"/>
      <w:lvlJc w:val="left"/>
      <w:pPr>
        <w:ind w:left="1080" w:hanging="360"/>
      </w:pPr>
      <w:rPr>
        <w:rFonts w:ascii="Segoe UI Black" w:hAnsi="Segoe UI Black"/>
        <w:color w:val="808080" w:themeColor="background1" w:themeShade="80"/>
      </w:rPr>
    </w:lvl>
    <w:lvl w:ilvl="2">
      <w:start w:val="1"/>
      <w:numFmt w:val="bullet"/>
      <w:lvlText w:val="-"/>
      <w:lvlJc w:val="left"/>
      <w:pPr>
        <w:ind w:left="1800" w:hanging="360"/>
      </w:pPr>
      <w:rPr>
        <w:rFonts w:ascii="Segoe UI" w:hAnsi="Segoe UI" w:hint="default"/>
      </w:rPr>
    </w:lvl>
    <w:lvl w:ilvl="3">
      <w:start w:val="1"/>
      <w:numFmt w:val="bullet"/>
      <w:lvlText w:val="-"/>
      <w:lvlJc w:val="left"/>
      <w:pPr>
        <w:ind w:left="2520" w:hanging="360"/>
      </w:pPr>
      <w:rPr>
        <w:rFonts w:ascii="Segoe UI" w:hAnsi="Segoe UI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Segoe UI" w:hAnsi="Segoe UI" w:cs="Courier New" w:hint="default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25F3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3C3363F"/>
    <w:multiLevelType w:val="multilevel"/>
    <w:tmpl w:val="FD9CE4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5D10D1F"/>
    <w:multiLevelType w:val="hybridMultilevel"/>
    <w:tmpl w:val="14B6F4A6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4A6B7A"/>
    <w:multiLevelType w:val="hybridMultilevel"/>
    <w:tmpl w:val="E57C562A"/>
    <w:lvl w:ilvl="0" w:tplc="5568C6FC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8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D46447"/>
    <w:multiLevelType w:val="multilevel"/>
    <w:tmpl w:val="5B846BB6"/>
    <w:lvl w:ilvl="0">
      <w:start w:val="1"/>
      <w:numFmt w:val="decimal"/>
      <w:pStyle w:val="FLVW-Listenabsatz2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59A71B6"/>
    <w:multiLevelType w:val="multilevel"/>
    <w:tmpl w:val="E57C562A"/>
    <w:numStyleLink w:val="FLVW-Liste"/>
  </w:abstractNum>
  <w:abstractNum w:abstractNumId="13" w15:restartNumberingAfterBreak="0">
    <w:nsid w:val="45FA5395"/>
    <w:multiLevelType w:val="hybridMultilevel"/>
    <w:tmpl w:val="AB2091D8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4206BF"/>
    <w:multiLevelType w:val="hybridMultilevel"/>
    <w:tmpl w:val="0407000F"/>
    <w:lvl w:ilvl="0" w:tplc="B8B6C23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585C1A6A">
      <w:start w:val="1"/>
      <w:numFmt w:val="lowerLetter"/>
      <w:lvlText w:val="%2."/>
      <w:lvlJc w:val="left"/>
      <w:pPr>
        <w:ind w:left="1440" w:hanging="360"/>
      </w:pPr>
      <w:rPr>
        <w:color w:val="808080" w:themeColor="background1" w:themeShade="80"/>
      </w:rPr>
    </w:lvl>
    <w:lvl w:ilvl="2" w:tplc="D0D0471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B9244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6786A5A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A2BEC8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B07DF0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C9275B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ED89834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48BE5FA4"/>
    <w:multiLevelType w:val="hybridMultilevel"/>
    <w:tmpl w:val="8E086426"/>
    <w:lvl w:ilvl="0" w:tplc="1AF2247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24DB1"/>
    <w:multiLevelType w:val="hybridMultilevel"/>
    <w:tmpl w:val="8EE6AE1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4" w:tplc="0407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EA6D47"/>
    <w:multiLevelType w:val="hybridMultilevel"/>
    <w:tmpl w:val="F7A03BD6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F913B1"/>
    <w:multiLevelType w:val="multilevel"/>
    <w:tmpl w:val="E57C562A"/>
    <w:numStyleLink w:val="FLVW-Liste"/>
  </w:abstractNum>
  <w:abstractNum w:abstractNumId="19" w15:restartNumberingAfterBreak="0">
    <w:nsid w:val="4EFF64E0"/>
    <w:multiLevelType w:val="hybridMultilevel"/>
    <w:tmpl w:val="49A6CA2A"/>
    <w:lvl w:ilvl="0" w:tplc="FE1076E4">
      <w:start w:val="1"/>
      <w:numFmt w:val="bullet"/>
      <w:lvlText w:val="|"/>
      <w:lvlJc w:val="left"/>
      <w:pPr>
        <w:ind w:left="720" w:hanging="360"/>
      </w:pPr>
      <w:rPr>
        <w:rFonts w:ascii="Segoe UI Black" w:hAnsi="Segoe UI Black" w:hint="default"/>
        <w:b/>
        <w:i w:val="0"/>
        <w:color w:val="C0000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A54299"/>
    <w:multiLevelType w:val="multilevel"/>
    <w:tmpl w:val="851050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808080" w:themeColor="background1" w:themeShade="8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50410501"/>
    <w:multiLevelType w:val="multilevel"/>
    <w:tmpl w:val="E57C562A"/>
    <w:numStyleLink w:val="FLVW-Liste"/>
  </w:abstractNum>
  <w:abstractNum w:abstractNumId="22" w15:restartNumberingAfterBreak="0">
    <w:nsid w:val="514B79C5"/>
    <w:multiLevelType w:val="multilevel"/>
    <w:tmpl w:val="E57C562A"/>
    <w:numStyleLink w:val="FLVW-Liste"/>
  </w:abstractNum>
  <w:abstractNum w:abstractNumId="23" w15:restartNumberingAfterBreak="0">
    <w:nsid w:val="53D01E62"/>
    <w:multiLevelType w:val="hybridMultilevel"/>
    <w:tmpl w:val="738AF9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2742A1"/>
    <w:multiLevelType w:val="multilevel"/>
    <w:tmpl w:val="E57C562A"/>
    <w:numStyleLink w:val="FLVW-Liste"/>
  </w:abstractNum>
  <w:abstractNum w:abstractNumId="25" w15:restartNumberingAfterBreak="0">
    <w:nsid w:val="5D3925F1"/>
    <w:multiLevelType w:val="hybridMultilevel"/>
    <w:tmpl w:val="A50A077A"/>
    <w:lvl w:ilvl="0" w:tplc="D666B8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12201A"/>
    <w:multiLevelType w:val="hybridMultilevel"/>
    <w:tmpl w:val="8C0E627C"/>
    <w:lvl w:ilvl="0" w:tplc="2368B9B8">
      <w:start w:val="1"/>
      <w:numFmt w:val="bullet"/>
      <w:lvlText w:val="-"/>
      <w:lvlJc w:val="left"/>
      <w:pPr>
        <w:ind w:left="1440" w:hanging="360"/>
      </w:pPr>
      <w:rPr>
        <w:rFonts w:ascii="Segoe UI" w:hAnsi="Segoe UI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E6C7A04"/>
    <w:multiLevelType w:val="hybridMultilevel"/>
    <w:tmpl w:val="882ECE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F47EBA"/>
    <w:multiLevelType w:val="hybridMultilevel"/>
    <w:tmpl w:val="1494F26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C00000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35758F"/>
    <w:multiLevelType w:val="multilevel"/>
    <w:tmpl w:val="E57C562A"/>
    <w:numStyleLink w:val="FLVW-Liste"/>
  </w:abstractNum>
  <w:num w:numId="1" w16cid:durableId="565647570">
    <w:abstractNumId w:val="4"/>
  </w:num>
  <w:num w:numId="2" w16cid:durableId="89939127">
    <w:abstractNumId w:val="27"/>
  </w:num>
  <w:num w:numId="3" w16cid:durableId="1854369827">
    <w:abstractNumId w:val="25"/>
  </w:num>
  <w:num w:numId="4" w16cid:durableId="640816472">
    <w:abstractNumId w:val="5"/>
  </w:num>
  <w:num w:numId="5" w16cid:durableId="362554239">
    <w:abstractNumId w:val="19"/>
  </w:num>
  <w:num w:numId="6" w16cid:durableId="198712818">
    <w:abstractNumId w:val="10"/>
  </w:num>
  <w:num w:numId="7" w16cid:durableId="660500429">
    <w:abstractNumId w:val="9"/>
  </w:num>
  <w:num w:numId="8" w16cid:durableId="1556425039">
    <w:abstractNumId w:val="17"/>
  </w:num>
  <w:num w:numId="9" w16cid:durableId="1638297454">
    <w:abstractNumId w:val="26"/>
  </w:num>
  <w:num w:numId="10" w16cid:durableId="259798255">
    <w:abstractNumId w:val="13"/>
  </w:num>
  <w:num w:numId="11" w16cid:durableId="779422540">
    <w:abstractNumId w:val="16"/>
  </w:num>
  <w:num w:numId="12" w16cid:durableId="1490554201">
    <w:abstractNumId w:val="6"/>
  </w:num>
  <w:num w:numId="13" w16cid:durableId="920793512">
    <w:abstractNumId w:val="21"/>
  </w:num>
  <w:num w:numId="14" w16cid:durableId="33622118">
    <w:abstractNumId w:val="18"/>
  </w:num>
  <w:num w:numId="15" w16cid:durableId="2029522321">
    <w:abstractNumId w:val="7"/>
  </w:num>
  <w:num w:numId="16" w16cid:durableId="646086190">
    <w:abstractNumId w:val="12"/>
  </w:num>
  <w:num w:numId="17" w16cid:durableId="1686131024">
    <w:abstractNumId w:val="23"/>
  </w:num>
  <w:num w:numId="18" w16cid:durableId="190652793">
    <w:abstractNumId w:val="14"/>
  </w:num>
  <w:num w:numId="19" w16cid:durableId="1450707638">
    <w:abstractNumId w:val="1"/>
  </w:num>
  <w:num w:numId="20" w16cid:durableId="1873375421">
    <w:abstractNumId w:val="3"/>
  </w:num>
  <w:num w:numId="21" w16cid:durableId="491071935">
    <w:abstractNumId w:val="28"/>
  </w:num>
  <w:num w:numId="22" w16cid:durableId="1304694630">
    <w:abstractNumId w:val="24"/>
  </w:num>
  <w:num w:numId="23" w16cid:durableId="1210803233">
    <w:abstractNumId w:val="2"/>
  </w:num>
  <w:num w:numId="24" w16cid:durableId="207689293">
    <w:abstractNumId w:val="29"/>
  </w:num>
  <w:num w:numId="25" w16cid:durableId="1668049529">
    <w:abstractNumId w:val="8"/>
  </w:num>
  <w:num w:numId="26" w16cid:durableId="1543592220">
    <w:abstractNumId w:val="22"/>
  </w:num>
  <w:num w:numId="27" w16cid:durableId="618223162">
    <w:abstractNumId w:val="20"/>
  </w:num>
  <w:num w:numId="28" w16cid:durableId="1462960900">
    <w:abstractNumId w:val="11"/>
  </w:num>
  <w:num w:numId="29" w16cid:durableId="605162683">
    <w:abstractNumId w:val="0"/>
  </w:num>
  <w:num w:numId="30" w16cid:durableId="19876627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373"/>
    <w:rsid w:val="00132121"/>
    <w:rsid w:val="00251A29"/>
    <w:rsid w:val="002833D4"/>
    <w:rsid w:val="002D22BB"/>
    <w:rsid w:val="00315838"/>
    <w:rsid w:val="0036540A"/>
    <w:rsid w:val="00390C42"/>
    <w:rsid w:val="003D345A"/>
    <w:rsid w:val="00432BF8"/>
    <w:rsid w:val="00460D09"/>
    <w:rsid w:val="00484D4E"/>
    <w:rsid w:val="004E39BA"/>
    <w:rsid w:val="005063E5"/>
    <w:rsid w:val="005323F9"/>
    <w:rsid w:val="00584B3B"/>
    <w:rsid w:val="00590957"/>
    <w:rsid w:val="005E068E"/>
    <w:rsid w:val="00602CA1"/>
    <w:rsid w:val="00632FFD"/>
    <w:rsid w:val="006C70B2"/>
    <w:rsid w:val="006E5E65"/>
    <w:rsid w:val="007013B8"/>
    <w:rsid w:val="00715F33"/>
    <w:rsid w:val="00727E72"/>
    <w:rsid w:val="00731373"/>
    <w:rsid w:val="009067EF"/>
    <w:rsid w:val="009C1B9A"/>
    <w:rsid w:val="00A22687"/>
    <w:rsid w:val="00A8080D"/>
    <w:rsid w:val="00B74944"/>
    <w:rsid w:val="00B91719"/>
    <w:rsid w:val="00B95B2C"/>
    <w:rsid w:val="00C51972"/>
    <w:rsid w:val="00C64D00"/>
    <w:rsid w:val="00CB4222"/>
    <w:rsid w:val="00D221B3"/>
    <w:rsid w:val="00D27195"/>
    <w:rsid w:val="00D45D4A"/>
    <w:rsid w:val="00D66DBD"/>
    <w:rsid w:val="00D84D94"/>
    <w:rsid w:val="00D85C6B"/>
    <w:rsid w:val="00D9417C"/>
    <w:rsid w:val="00DD1654"/>
    <w:rsid w:val="00E860E5"/>
    <w:rsid w:val="00E90B6E"/>
    <w:rsid w:val="00EB0873"/>
    <w:rsid w:val="00F802EB"/>
    <w:rsid w:val="00FC1235"/>
    <w:rsid w:val="00FE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BB64B7"/>
  <w15:docId w15:val="{D4F51B67-2BFA-4616-86F4-E799ACBC7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Segoe UI" w:eastAsia="Segoe UI" w:hAnsi="Segoe UI" w:cs="Segoe UI"/>
      <w:lang w:val="de-DE" w:eastAsia="de-DE" w:bidi="de-DE"/>
    </w:rPr>
  </w:style>
  <w:style w:type="paragraph" w:styleId="berschrift1">
    <w:name w:val="heading 1"/>
    <w:basedOn w:val="Standard"/>
    <w:uiPriority w:val="1"/>
    <w:qFormat/>
    <w:pPr>
      <w:spacing w:before="1"/>
      <w:ind w:left="1416"/>
      <w:outlineLvl w:val="0"/>
    </w:pPr>
    <w:rPr>
      <w:b/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  <w:pPr>
      <w:ind w:left="2262" w:right="2756" w:hanging="283"/>
    </w:pPr>
  </w:style>
  <w:style w:type="paragraph" w:customStyle="1" w:styleId="TableParagraph">
    <w:name w:val="Table Paragraph"/>
    <w:basedOn w:val="Standard"/>
    <w:uiPriority w:val="1"/>
    <w:qFormat/>
  </w:style>
  <w:style w:type="paragraph" w:customStyle="1" w:styleId="FLVW-berschrift2">
    <w:name w:val="FLVW - Überschrift 2"/>
    <w:basedOn w:val="berschrift1"/>
    <w:uiPriority w:val="1"/>
    <w:qFormat/>
    <w:rsid w:val="006C70B2"/>
    <w:pPr>
      <w:spacing w:before="480" w:after="240"/>
      <w:ind w:left="0"/>
    </w:pPr>
    <w:rPr>
      <w:color w:val="E31E30"/>
    </w:rPr>
  </w:style>
  <w:style w:type="paragraph" w:customStyle="1" w:styleId="FLVW-Standardabsatz">
    <w:name w:val="FLVW - Standardabsatz"/>
    <w:basedOn w:val="Standard"/>
    <w:uiPriority w:val="1"/>
    <w:qFormat/>
    <w:rsid w:val="00484D4E"/>
    <w:pPr>
      <w:spacing w:after="480" w:line="276" w:lineRule="auto"/>
    </w:pPr>
    <w:rPr>
      <w:color w:val="424242"/>
      <w:sz w:val="18"/>
      <w:szCs w:val="18"/>
    </w:rPr>
  </w:style>
  <w:style w:type="paragraph" w:customStyle="1" w:styleId="FLVW-Zitat">
    <w:name w:val="FLVW - Zitat"/>
    <w:basedOn w:val="Standard"/>
    <w:uiPriority w:val="1"/>
    <w:qFormat/>
    <w:rsid w:val="00484D4E"/>
    <w:pPr>
      <w:spacing w:before="190" w:after="720" w:line="281" w:lineRule="auto"/>
      <w:ind w:left="567"/>
    </w:pPr>
    <w:rPr>
      <w:rFonts w:ascii="SegoeUI-SemiboldItalic" w:hAnsi="SegoeUI-SemiboldItalic"/>
      <w:b/>
      <w:i/>
      <w:color w:val="424242"/>
      <w:sz w:val="18"/>
      <w:lang w:val="en-US"/>
    </w:rPr>
  </w:style>
  <w:style w:type="paragraph" w:customStyle="1" w:styleId="FLVW-berschrift1">
    <w:name w:val="FLVW - Überschrift 1"/>
    <w:basedOn w:val="Standard"/>
    <w:uiPriority w:val="1"/>
    <w:qFormat/>
    <w:rsid w:val="002833D4"/>
    <w:rPr>
      <w:b/>
      <w:color w:val="424242"/>
      <w:sz w:val="42"/>
    </w:rPr>
  </w:style>
  <w:style w:type="numbering" w:customStyle="1" w:styleId="FLVW-Liste">
    <w:name w:val="FLVW - Liste"/>
    <w:uiPriority w:val="99"/>
    <w:rsid w:val="005323F9"/>
    <w:pPr>
      <w:numPr>
        <w:numId w:val="12"/>
      </w:numPr>
    </w:pPr>
  </w:style>
  <w:style w:type="paragraph" w:customStyle="1" w:styleId="FLVW-Listenabsatz">
    <w:name w:val="FLVW - Listenabsatz"/>
    <w:basedOn w:val="FLVW-Standardabsatz"/>
    <w:uiPriority w:val="1"/>
    <w:qFormat/>
    <w:rsid w:val="00E860E5"/>
    <w:pPr>
      <w:numPr>
        <w:numId w:val="26"/>
      </w:numPr>
      <w:spacing w:after="120" w:line="240" w:lineRule="auto"/>
    </w:pPr>
    <w:rPr>
      <w:lang w:val="en-US"/>
    </w:rPr>
  </w:style>
  <w:style w:type="paragraph" w:customStyle="1" w:styleId="FLVW-Listenabsatz2">
    <w:name w:val="FLVW - Listenabsatz 2"/>
    <w:basedOn w:val="FLVW-Listenabsatz"/>
    <w:uiPriority w:val="1"/>
    <w:qFormat/>
    <w:rsid w:val="00E860E5"/>
    <w:pPr>
      <w:numPr>
        <w:numId w:val="28"/>
      </w:numPr>
    </w:pPr>
  </w:style>
  <w:style w:type="paragraph" w:styleId="Kopfzeile">
    <w:name w:val="header"/>
    <w:basedOn w:val="Standard"/>
    <w:link w:val="Kopf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E860E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860E5"/>
    <w:rPr>
      <w:rFonts w:ascii="Segoe UI" w:eastAsia="Segoe UI" w:hAnsi="Segoe UI" w:cs="Segoe UI"/>
      <w:lang w:val="de-DE" w:eastAsia="de-DE" w:bidi="de-DE"/>
    </w:rPr>
  </w:style>
  <w:style w:type="table" w:styleId="Tabellenraster">
    <w:name w:val="Table Grid"/>
    <w:basedOn w:val="NormaleTabelle"/>
    <w:uiPriority w:val="39"/>
    <w:rsid w:val="00E860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E860E5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4">
    <w:name w:val="Plain Table 4"/>
    <w:basedOn w:val="NormaleTabelle"/>
    <w:uiPriority w:val="44"/>
    <w:rsid w:val="009C1B9A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9C1B9A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EinfacheTabelle2">
    <w:name w:val="Plain Table 2"/>
    <w:basedOn w:val="NormaleTabelle"/>
    <w:uiPriority w:val="42"/>
    <w:rsid w:val="009C1B9A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1">
    <w:name w:val="Plain Table 1"/>
    <w:basedOn w:val="NormaleTabelle"/>
    <w:uiPriority w:val="41"/>
    <w:rsid w:val="009C1B9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2Akzent2">
    <w:name w:val="Grid Table 2 Accent 2"/>
    <w:basedOn w:val="NormaleTabelle"/>
    <w:uiPriority w:val="47"/>
    <w:rsid w:val="009C1B9A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itternetztabelle5dunkelAkzent2">
    <w:name w:val="Grid Table 5 Dark Accent 2"/>
    <w:basedOn w:val="NormaleTabelle"/>
    <w:uiPriority w:val="50"/>
    <w:rsid w:val="009C1B9A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itternetztabelle7farbig">
    <w:name w:val="Grid Table 7 Colorful"/>
    <w:basedOn w:val="NormaleTabelle"/>
    <w:uiPriority w:val="52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Listentabelle1hellAkzent2">
    <w:name w:val="List Table 1 Light Accent 2"/>
    <w:basedOn w:val="NormaleTabelle"/>
    <w:uiPriority w:val="46"/>
    <w:rsid w:val="009C1B9A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2Akzent2">
    <w:name w:val="List Table 2 Accent 2"/>
    <w:basedOn w:val="NormaleTabelle"/>
    <w:uiPriority w:val="47"/>
    <w:rsid w:val="009C1B9A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9C1B9A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entabelle7farbigAkzent2">
    <w:name w:val="List Table 7 Colorful Accent 2"/>
    <w:basedOn w:val="NormaleTabelle"/>
    <w:uiPriority w:val="52"/>
    <w:rsid w:val="009C1B9A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9C1B9A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infacheTabelle3">
    <w:name w:val="Plain Table 3"/>
    <w:basedOn w:val="NormaleTabelle"/>
    <w:uiPriority w:val="43"/>
    <w:rsid w:val="009C1B9A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Formatvorlage1">
    <w:name w:val="Formatvorlage1"/>
    <w:basedOn w:val="Standard"/>
    <w:qFormat/>
    <w:rsid w:val="00D85C6B"/>
    <w:pPr>
      <w:widowControl/>
      <w:autoSpaceDE/>
      <w:autoSpaceDN/>
    </w:pPr>
    <w:rPr>
      <w:rFonts w:eastAsiaTheme="minorHAnsi"/>
      <w:b/>
      <w:bCs/>
      <w:i/>
      <w:color w:val="000000"/>
      <w:sz w:val="16"/>
      <w:szCs w:val="20"/>
      <w:lang w:eastAsia="en-US" w:bidi="ar-SA"/>
    </w:rPr>
  </w:style>
  <w:style w:type="table" w:customStyle="1" w:styleId="Formatvorlage2">
    <w:name w:val="Formatvorlage2"/>
    <w:basedOn w:val="NormaleTabelle"/>
    <w:uiPriority w:val="99"/>
    <w:rsid w:val="00D85C6B"/>
    <w:pPr>
      <w:widowControl/>
      <w:autoSpaceDE/>
      <w:autoSpaceDN/>
    </w:pPr>
    <w:rPr>
      <w:rFonts w:ascii="Segoe UI" w:hAnsi="Segoe UI"/>
      <w:sz w:val="20"/>
      <w:szCs w:val="24"/>
      <w:lang w:val="de-DE"/>
    </w:rPr>
    <w:tblPr/>
    <w:tcPr>
      <w:vAlign w:val="center"/>
    </w:tcPr>
    <w:tblStylePr w:type="firstRow">
      <w:pPr>
        <w:jc w:val="left"/>
      </w:pPr>
      <w:rPr>
        <w:b/>
        <w:i/>
        <w:sz w:val="16"/>
      </w:rPr>
      <w:tblPr/>
      <w:tcPr>
        <w:tcBorders>
          <w:top w:val="nil"/>
          <w:left w:val="nil"/>
          <w:bottom w:val="dashed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left w:val="dashed" w:sz="8" w:space="0" w:color="000000" w:themeColor="text1"/>
        </w:tcBorders>
      </w:tcPr>
    </w:tblStylePr>
  </w:style>
  <w:style w:type="paragraph" w:customStyle="1" w:styleId="EinfAbs">
    <w:name w:val="[Einf. Abs.]"/>
    <w:basedOn w:val="Standard"/>
    <w:uiPriority w:val="99"/>
    <w:rsid w:val="00D85C6B"/>
    <w:pPr>
      <w:widowControl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 w:bidi="ar-SA"/>
    </w:rPr>
  </w:style>
  <w:style w:type="table" w:styleId="Gitternetztabelle1hell">
    <w:name w:val="Grid Table 1 Light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715F33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5dunkelAkzent1">
    <w:name w:val="Grid Table 5 Dark Accent 1"/>
    <w:basedOn w:val="NormaleTabelle"/>
    <w:uiPriority w:val="50"/>
    <w:rsid w:val="00715F3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Listentabelle3Akzent2">
    <w:name w:val="List Table 3 Accent 2"/>
    <w:basedOn w:val="NormaleTabelle"/>
    <w:uiPriority w:val="48"/>
    <w:rsid w:val="00715F3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715F33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Akzent2">
    <w:name w:val="List Table 6 Colorful Accent 2"/>
    <w:basedOn w:val="NormaleTabelle"/>
    <w:uiPriority w:val="51"/>
    <w:rsid w:val="00715F33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ntabelle7farbig">
    <w:name w:val="List Table 7 Colorful"/>
    <w:basedOn w:val="NormaleTabelle"/>
    <w:uiPriority w:val="52"/>
    <w:rsid w:val="00715F33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FLVWStandardtabelle">
    <w:name w:val="FLVW Standardtabelle"/>
    <w:basedOn w:val="NormaleTabelle"/>
    <w:uiPriority w:val="99"/>
    <w:rsid w:val="006C70B2"/>
    <w:pPr>
      <w:widowControl/>
      <w:autoSpaceDE/>
      <w:autoSpaceDN/>
    </w:pPr>
    <w:rPr>
      <w:rFonts w:ascii="Segoe UI" w:hAnsi="Segoe UI"/>
      <w:sz w:val="16"/>
    </w:rPr>
    <w:tblPr>
      <w:tblStyleRowBandSize w:val="1"/>
      <w:tblBorders>
        <w:top w:val="single" w:sz="24" w:space="0" w:color="FFFFFF" w:themeColor="background1"/>
        <w:left w:val="single" w:sz="24" w:space="0" w:color="FFFFFF" w:themeColor="background1"/>
        <w:bottom w:val="single" w:sz="24" w:space="0" w:color="FFFFFF" w:themeColor="background1"/>
        <w:right w:val="single" w:sz="24" w:space="0" w:color="FFFFFF" w:themeColor="background1"/>
        <w:insideV w:val="single" w:sz="24" w:space="0" w:color="FFFFFF" w:themeColor="background1"/>
      </w:tblBorders>
    </w:tblPr>
    <w:tcPr>
      <w:shd w:val="clear" w:color="auto" w:fill="F2F2F2" w:themeFill="background1" w:themeFillShade="F2"/>
      <w:vAlign w:val="center"/>
    </w:tcPr>
    <w:tblStylePr w:type="firstRow">
      <w:pPr>
        <w:jc w:val="left"/>
      </w:pPr>
      <w:rPr>
        <w:rFonts w:ascii="Segoe UI" w:hAnsi="Segoe UI"/>
        <w:b/>
        <w:color w:val="FFFFFF" w:themeColor="background1"/>
        <w:sz w:val="16"/>
      </w:rPr>
      <w:tblPr/>
      <w:tcPr>
        <w:shd w:val="clear" w:color="auto" w:fill="424242"/>
      </w:tcPr>
    </w:tblStylePr>
    <w:tblStylePr w:type="firstCol">
      <w:rPr>
        <w:b/>
        <w:color w:val="424242"/>
      </w:rPr>
      <w:tblPr/>
      <w:tcPr>
        <w:shd w:val="clear" w:color="auto" w:fill="FFFFFF" w:themeFill="background1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KeinLeerraum">
    <w:name w:val="No Spacing"/>
    <w:link w:val="KeinLeerraumZchn"/>
    <w:uiPriority w:val="1"/>
    <w:qFormat/>
    <w:rsid w:val="00D221B3"/>
    <w:pPr>
      <w:widowControl/>
      <w:autoSpaceDE/>
      <w:autoSpaceDN/>
    </w:pPr>
    <w:rPr>
      <w:rFonts w:eastAsiaTheme="minorEastAsia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D221B3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26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e.Steffen.FLVW-NET\AppData\Local\Temp\Temp5_MaM%20(7).zip\flvw_mam_vorl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C55B2E2A1899E4B9F45EE1A7A063F90" ma:contentTypeVersion="4217" ma:contentTypeDescription="Ein neues Dokument erstellen." ma:contentTypeScope="" ma:versionID="59d869da9bea4ba0e318f2ad814fc2a4">
  <xsd:schema xmlns:xsd="http://www.w3.org/2001/XMLSchema" xmlns:xs="http://www.w3.org/2001/XMLSchema" xmlns:p="http://schemas.microsoft.com/office/2006/metadata/properties" xmlns:ns2="27b02ded-4d65-4e23-a947-c0b4982d398f" xmlns:ns3="649ea4f5-06fd-470f-9b48-26edd86c351c" targetNamespace="http://schemas.microsoft.com/office/2006/metadata/properties" ma:root="true" ma:fieldsID="bf17a98c52bf6fd4ca0e991be8b25ec2" ns2:_="" ns3:_="">
    <xsd:import namespace="27b02ded-4d65-4e23-a947-c0b4982d398f"/>
    <xsd:import namespace="649ea4f5-06fd-470f-9b48-26edd86c351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02ded-4d65-4e23-a947-c0b4982d398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ert der Dokument-ID" ma:description="Der Wert der diesem Element zugewiesenen Dokument-ID." ma:internalName="_dlc_DocId" ma:readOnly="true">
      <xsd:simpleType>
        <xsd:restriction base="dms:Text"/>
      </xsd:simpleType>
    </xsd:element>
    <xsd:element name="_dlc_DocIdUrl" ma:index="9" nillable="true" ma:displayName="Dokument-ID" ma:description="Permanenter Hyperlink zu diesem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fb5ffee-b0e5-410e-ad75-f9d545fa5801}" ma:internalName="TaxCatchAll" ma:showField="CatchAllData" ma:web="27b02ded-4d65-4e23-a947-c0b4982d39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ea4f5-06fd-470f-9b48-26edd86c3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Bildmarkierungen" ma:readOnly="false" ma:fieldId="{5cf76f15-5ced-4ddc-b409-7134ff3c332f}" ma:taxonomyMulti="true" ma:sspId="0a8f5f9c-5cbe-4c3b-b7ce-3398fe5e8a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250EF3-8D87-6745-A76F-942896BA2A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C5DB61-89EA-4F08-AF08-575BAC2F58B1}"/>
</file>

<file path=customXml/itemProps3.xml><?xml version="1.0" encoding="utf-8"?>
<ds:datastoreItem xmlns:ds="http://schemas.openxmlformats.org/officeDocument/2006/customXml" ds:itemID="{DD09AD59-11E0-4598-990E-20FAE61516C8}"/>
</file>

<file path=customXml/itemProps4.xml><?xml version="1.0" encoding="utf-8"?>
<ds:datastoreItem xmlns:ds="http://schemas.openxmlformats.org/officeDocument/2006/customXml" ds:itemID="{BC357CCA-85F6-4EB6-9B79-252D3CD72F49}"/>
</file>

<file path=docProps/app.xml><?xml version="1.0" encoding="utf-8"?>
<Properties xmlns="http://schemas.openxmlformats.org/officeDocument/2006/extended-properties" xmlns:vt="http://schemas.openxmlformats.org/officeDocument/2006/docPropsVTypes">
  <Template>flvw_mam_vorlage</Template>
  <TotalTime>0</TotalTime>
  <Pages>2</Pages>
  <Words>279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[Dokumententitel]</vt:lpstr>
    </vt:vector>
  </TitlesOfParts>
  <Manager/>
  <Company/>
  <LinksUpToDate>false</LinksUpToDate>
  <CharactersWithSpaces>2037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[Dokumententitel]</dc:title>
  <dc:subject>[Betreff]</dc:subject>
  <dc:creator>Kree, Steffen</dc:creator>
  <cp:keywords/>
  <dc:description/>
  <cp:lastModifiedBy>Kree, Steffen</cp:lastModifiedBy>
  <cp:revision>1</cp:revision>
  <cp:lastPrinted>2018-07-16T07:26:00Z</cp:lastPrinted>
  <dcterms:created xsi:type="dcterms:W3CDTF">2023-05-30T12:33:00Z</dcterms:created>
  <dcterms:modified xsi:type="dcterms:W3CDTF">2023-05-30T12:56:00Z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2018-06-20T10:00:00Z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2018-06-20T10:00:00Z</vt:filetime>
  </property>
</Properties>
</file>