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0AEE4" w14:textId="2087EF0C" w:rsidR="009067EF" w:rsidRPr="00B95B2C" w:rsidRDefault="00346354" w:rsidP="007013B8">
      <w:pPr>
        <w:pStyle w:val="FLVW-berschrift2"/>
        <w:rPr>
          <w:sz w:val="44"/>
        </w:rPr>
      </w:pPr>
      <w:r>
        <w:rPr>
          <w:bCs w:val="0"/>
          <w:color w:val="424242"/>
          <w:sz w:val="44"/>
        </w:rPr>
        <w:t>Fragebogen</w:t>
      </w:r>
      <w:r w:rsidR="00315838" w:rsidRPr="00315838">
        <w:rPr>
          <w:bCs w:val="0"/>
          <w:color w:val="424242"/>
          <w:sz w:val="44"/>
        </w:rPr>
        <w:t xml:space="preserve"> – </w:t>
      </w:r>
      <w:r>
        <w:rPr>
          <w:bCs w:val="0"/>
          <w:color w:val="424242"/>
          <w:sz w:val="44"/>
        </w:rPr>
        <w:t>Tatsächlich wahrgenommene Tätigkeiten der Vorstandsmitglieder</w:t>
      </w:r>
    </w:p>
    <w:p w14:paraId="60229968" w14:textId="7E951C59" w:rsidR="00315838" w:rsidRDefault="00346354" w:rsidP="00346354">
      <w:pPr>
        <w:pStyle w:val="FLVW-Standardabsatz"/>
        <w:rPr>
          <w:sz w:val="20"/>
        </w:rPr>
      </w:pPr>
      <w:r>
        <w:rPr>
          <w:b/>
          <w:bCs/>
          <w:color w:val="E31E30"/>
          <w:sz w:val="24"/>
          <w:szCs w:val="22"/>
        </w:rPr>
        <w:t>Name:</w:t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  <w:t>Telefon:</w:t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</w:r>
      <w:r>
        <w:rPr>
          <w:b/>
          <w:bCs/>
          <w:color w:val="E31E30"/>
          <w:sz w:val="24"/>
          <w:szCs w:val="22"/>
        </w:rPr>
        <w:tab/>
        <w:t>Mail:</w:t>
      </w:r>
      <w:r w:rsidR="00315838" w:rsidRPr="00315838">
        <w:rPr>
          <w:b/>
          <w:bCs/>
          <w:color w:val="E31E30"/>
          <w:sz w:val="24"/>
          <w:szCs w:val="22"/>
        </w:rPr>
        <w:t xml:space="preserve"> </w:t>
      </w:r>
    </w:p>
    <w:p w14:paraId="2A640885" w14:textId="4911F397" w:rsidR="00315838" w:rsidRDefault="00346354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Welche Funktion übst du in unserem Verein aus?</w:t>
      </w:r>
    </w:p>
    <w:p w14:paraId="2A224EBB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2086ADF0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414759C2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04D98BD6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411D71D5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4A8EE69C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5AA792B5" w14:textId="4B2C24DD" w:rsidR="00315838" w:rsidRDefault="00346354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>Welche Tätigkeiten und Aufgaben nimmst du wahr?</w:t>
      </w:r>
    </w:p>
    <w:p w14:paraId="45977BE2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29E0F3EA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560D14E8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30FD0F62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047DA0A5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28F43295" w14:textId="77777777" w:rsidR="00346354" w:rsidRDefault="00346354" w:rsidP="00346354">
      <w:pPr>
        <w:pStyle w:val="FLVW-Listenabsatz"/>
        <w:numPr>
          <w:ilvl w:val="0"/>
          <w:numId w:val="0"/>
        </w:numPr>
        <w:ind w:left="720" w:hanging="360"/>
        <w:rPr>
          <w:sz w:val="20"/>
          <w:lang w:val="de-DE"/>
        </w:rPr>
      </w:pPr>
    </w:p>
    <w:p w14:paraId="69B41307" w14:textId="0BCCE5B6" w:rsidR="00315838" w:rsidRDefault="00346354" w:rsidP="00315838">
      <w:pPr>
        <w:pStyle w:val="FLVW-Listenabsatz"/>
        <w:rPr>
          <w:sz w:val="20"/>
          <w:lang w:val="de-DE"/>
        </w:rPr>
      </w:pPr>
      <w:r>
        <w:rPr>
          <w:sz w:val="20"/>
          <w:lang w:val="de-DE"/>
        </w:rPr>
        <w:t xml:space="preserve">Fallen dir weitere </w:t>
      </w:r>
      <w:proofErr w:type="spellStart"/>
      <w:r>
        <w:rPr>
          <w:sz w:val="20"/>
          <w:lang w:val="de-DE"/>
        </w:rPr>
        <w:t>Tätigkeitn</w:t>
      </w:r>
      <w:proofErr w:type="spellEnd"/>
      <w:r>
        <w:rPr>
          <w:sz w:val="20"/>
          <w:lang w:val="de-DE"/>
        </w:rPr>
        <w:t xml:space="preserve"> und Aufgaben ein, die in unserem Verein anfallen oder die wir aufnehmen sollten?</w:t>
      </w:r>
    </w:p>
    <w:p w14:paraId="07B742FB" w14:textId="77777777" w:rsidR="002833D4" w:rsidRDefault="002833D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1A2C306C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3A20241E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3CE36581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49713AEC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2C1357DE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1DC78D35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6B14919A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40A0FFD9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13354A2B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6A2D2510" w14:textId="74D93B93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  <w:r>
        <w:rPr>
          <w:lang w:val="de-DE"/>
        </w:rPr>
        <w:t>Vielen Dank für deine Mitarbeit!</w:t>
      </w:r>
    </w:p>
    <w:p w14:paraId="76B6A0DB" w14:textId="77777777" w:rsidR="0034635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p w14:paraId="4D4DF255" w14:textId="7F7D6746" w:rsidR="00346354" w:rsidRPr="00D84D94" w:rsidRDefault="0034635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  <w:r>
        <w:rPr>
          <w:lang w:val="de-DE"/>
        </w:rPr>
        <w:t>Deine/e Mitarbeitermanager/in</w:t>
      </w:r>
    </w:p>
    <w:sectPr w:rsidR="00346354" w:rsidRPr="00D84D94" w:rsidSect="00315838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20558" w14:textId="77777777" w:rsidR="00346354" w:rsidRDefault="00346354">
      <w:r>
        <w:separator/>
      </w:r>
    </w:p>
  </w:endnote>
  <w:endnote w:type="continuationSeparator" w:id="0">
    <w:p w14:paraId="6A5CFB4E" w14:textId="77777777" w:rsidR="00346354" w:rsidRDefault="00346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59D20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5D6571F" wp14:editId="5AD8FB27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65DC94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5127FE87" wp14:editId="065C6873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221FAA5E" wp14:editId="33D7A088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23646B6" wp14:editId="2743B4FF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D80212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3646B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30D80212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B835E4B" wp14:editId="29C56446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A5F16F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4A4A32E" wp14:editId="0B14D5B6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CE625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CFC62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527C175" wp14:editId="6135511C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E1F152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0CF38925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75E10650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7C175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0EE1F152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0CF38925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75E10650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575946F" wp14:editId="1ACC4A6E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211622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15693" w14:textId="77777777" w:rsidR="00346354" w:rsidRDefault="00346354">
      <w:r>
        <w:separator/>
      </w:r>
    </w:p>
  </w:footnote>
  <w:footnote w:type="continuationSeparator" w:id="0">
    <w:p w14:paraId="06D9B52F" w14:textId="77777777" w:rsidR="00346354" w:rsidRDefault="00346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D0A91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7C9E1662" wp14:editId="57CD9873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502B37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E166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2A502B37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055E4E85" wp14:editId="0DF6F686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2D0239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565C1A9E" wp14:editId="2675F21F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03834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5C1A9E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0CC03834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59173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574ADC" wp14:editId="64DFA60C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72F2092D" wp14:editId="4A56F5FD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54"/>
    <w:rsid w:val="00132121"/>
    <w:rsid w:val="00251A29"/>
    <w:rsid w:val="002833D4"/>
    <w:rsid w:val="002D22BB"/>
    <w:rsid w:val="00315838"/>
    <w:rsid w:val="00346354"/>
    <w:rsid w:val="0036540A"/>
    <w:rsid w:val="00390C42"/>
    <w:rsid w:val="003D345A"/>
    <w:rsid w:val="00432BF8"/>
    <w:rsid w:val="00460D09"/>
    <w:rsid w:val="00484D4E"/>
    <w:rsid w:val="005063E5"/>
    <w:rsid w:val="005323F9"/>
    <w:rsid w:val="00590957"/>
    <w:rsid w:val="005E068E"/>
    <w:rsid w:val="00602CA1"/>
    <w:rsid w:val="00632FFD"/>
    <w:rsid w:val="006C70B2"/>
    <w:rsid w:val="006E5E65"/>
    <w:rsid w:val="007013B8"/>
    <w:rsid w:val="00715F33"/>
    <w:rsid w:val="00727E72"/>
    <w:rsid w:val="009067EF"/>
    <w:rsid w:val="009C1B9A"/>
    <w:rsid w:val="00A22687"/>
    <w:rsid w:val="00A8080D"/>
    <w:rsid w:val="00B74944"/>
    <w:rsid w:val="00B91719"/>
    <w:rsid w:val="00B95B2C"/>
    <w:rsid w:val="00C51972"/>
    <w:rsid w:val="00C64D00"/>
    <w:rsid w:val="00CB4222"/>
    <w:rsid w:val="00D221B3"/>
    <w:rsid w:val="00D27195"/>
    <w:rsid w:val="00D45D4A"/>
    <w:rsid w:val="00D66DBD"/>
    <w:rsid w:val="00D84D94"/>
    <w:rsid w:val="00D85C6B"/>
    <w:rsid w:val="00D9417C"/>
    <w:rsid w:val="00DD1654"/>
    <w:rsid w:val="00E860E5"/>
    <w:rsid w:val="00E90B6E"/>
    <w:rsid w:val="00EB0873"/>
    <w:rsid w:val="00F802EB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3CE25"/>
  <w15:docId w15:val="{28155EB0-94FD-440A-9E2D-5CBA5EB82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4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7" ma:contentTypeDescription="Ein neues Dokument erstellen." ma:contentTypeScope="" ma:versionID="59d869da9bea4ba0e318f2ad814fc2a4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bf17a98c52bf6fd4ca0e991be8b25ec2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6714F1-278B-4736-9F34-295F4D44D8CD}"/>
</file>

<file path=customXml/itemProps3.xml><?xml version="1.0" encoding="utf-8"?>
<ds:datastoreItem xmlns:ds="http://schemas.openxmlformats.org/officeDocument/2006/customXml" ds:itemID="{87257C7B-251B-4973-91A3-9E16FAC24D6E}"/>
</file>

<file path=customXml/itemProps4.xml><?xml version="1.0" encoding="utf-8"?>
<ds:datastoreItem xmlns:ds="http://schemas.openxmlformats.org/officeDocument/2006/customXml" ds:itemID="{6B883E9F-54DE-45F2-A8D2-7C900A9C9B22}"/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1</Pages>
  <Words>53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393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Kree, Steffen</cp:lastModifiedBy>
  <cp:revision>1</cp:revision>
  <cp:lastPrinted>2018-07-16T07:26:00Z</cp:lastPrinted>
  <dcterms:created xsi:type="dcterms:W3CDTF">2023-05-30T12:26:00Z</dcterms:created>
  <dcterms:modified xsi:type="dcterms:W3CDTF">2023-05-30T12:31:00Z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</Properties>
</file>